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42" w:rightFromText="142" w:tblpX="94" w:tblpYSpec="top"/>
        <w:tblW w:w="14740" w:type="dxa"/>
        <w:tblLook w:val="04A0" w:firstRow="1" w:lastRow="0" w:firstColumn="1" w:lastColumn="0" w:noHBand="0" w:noVBand="1"/>
      </w:tblPr>
      <w:tblGrid>
        <w:gridCol w:w="2934"/>
        <w:gridCol w:w="2948"/>
        <w:gridCol w:w="2934"/>
        <w:gridCol w:w="2948"/>
        <w:gridCol w:w="2976"/>
      </w:tblGrid>
      <w:tr w:rsidR="0053093D" w:rsidTr="009A5118">
        <w:trPr>
          <w:trHeight w:val="4876"/>
        </w:trPr>
        <w:tc>
          <w:tcPr>
            <w:tcW w:w="2934" w:type="dxa"/>
            <w:vAlign w:val="center"/>
          </w:tcPr>
          <w:p w:rsidR="00E834DF" w:rsidRDefault="002663E7" w:rsidP="009A5118">
            <w:pPr>
              <w:jc w:val="center"/>
            </w:pPr>
            <w:r>
              <w:rPr>
                <w:rFonts w:ascii="BIZ UDPゴシック" w:eastAsia="BIZ UDPゴシック" w:hAnsi="BIZ UDPゴシック"/>
                <w:noProof/>
                <w:color w:val="FF0000"/>
                <w:sz w:val="26"/>
                <w:szCs w:val="26"/>
              </w:rPr>
              <w:drawing>
                <wp:anchor distT="0" distB="0" distL="114300" distR="114300" simplePos="0" relativeHeight="251717632" behindDoc="0" locked="0" layoutInCell="1" allowOverlap="1" wp14:anchorId="7D58F10F" wp14:editId="5824BCEF">
                  <wp:simplePos x="0" y="0"/>
                  <wp:positionH relativeFrom="column">
                    <wp:posOffset>1189355</wp:posOffset>
                  </wp:positionH>
                  <wp:positionV relativeFrom="paragraph">
                    <wp:posOffset>2126615</wp:posOffset>
                  </wp:positionV>
                  <wp:extent cx="415925" cy="546735"/>
                  <wp:effectExtent l="0" t="0" r="3175" b="5715"/>
                  <wp:wrapNone/>
                  <wp:docPr id="202" name="図 2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" name="medical_mask06_woman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925" cy="546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11071F">
              <w:rPr>
                <w:noProof/>
              </w:rPr>
              <w:drawing>
                <wp:anchor distT="0" distB="0" distL="114300" distR="114300" simplePos="0" relativeHeight="251725824" behindDoc="0" locked="0" layoutInCell="1" allowOverlap="1" wp14:anchorId="43780C6C" wp14:editId="6F816080">
                  <wp:simplePos x="0" y="0"/>
                  <wp:positionH relativeFrom="column">
                    <wp:posOffset>157480</wp:posOffset>
                  </wp:positionH>
                  <wp:positionV relativeFrom="paragraph">
                    <wp:posOffset>2197100</wp:posOffset>
                  </wp:positionV>
                  <wp:extent cx="300990" cy="485140"/>
                  <wp:effectExtent l="57150" t="38100" r="60960" b="48260"/>
                  <wp:wrapNone/>
                  <wp:docPr id="207" name="図 2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medical_helpmark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0750522">
                            <a:off x="0" y="0"/>
                            <a:ext cx="300990" cy="485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C29D2">
              <w:rPr>
                <w:rFonts w:ascii="BIZ UDPゴシック" w:eastAsia="BIZ UDPゴシック" w:hAnsi="BIZ UDPゴシック"/>
                <w:noProof/>
                <w:color w:val="FF0000"/>
                <w:sz w:val="26"/>
                <w:szCs w:val="26"/>
              </w:rPr>
              <mc:AlternateContent>
                <mc:Choice Requires="wps">
                  <w:drawing>
                    <wp:anchor distT="45720" distB="45720" distL="114300" distR="114300" simplePos="0" relativeHeight="251719680" behindDoc="1" locked="0" layoutInCell="1" allowOverlap="1" wp14:anchorId="3CC22874" wp14:editId="7F96C241">
                      <wp:simplePos x="0" y="0"/>
                      <wp:positionH relativeFrom="column">
                        <wp:posOffset>267335</wp:posOffset>
                      </wp:positionH>
                      <wp:positionV relativeFrom="paragraph">
                        <wp:posOffset>116205</wp:posOffset>
                      </wp:positionV>
                      <wp:extent cx="1306830" cy="2901315"/>
                      <wp:effectExtent l="0" t="0" r="7620" b="0"/>
                      <wp:wrapNone/>
                      <wp:docPr id="203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06830" cy="29013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BF11DF" w:rsidRPr="00B625C5" w:rsidRDefault="00BF11DF" w:rsidP="00BF11DF">
                                  <w:pPr>
                                    <w:spacing w:line="276" w:lineRule="auto"/>
                                    <w:ind w:right="113" w:firstLineChars="100" w:firstLine="260"/>
                                    <w:jc w:val="left"/>
                                    <w:rPr>
                                      <w:rFonts w:ascii="ＭＳ Ｐゴシック" w:eastAsia="ＭＳ Ｐゴシック" w:hAnsi="ＭＳ Ｐゴシック"/>
                                      <w:sz w:val="26"/>
                                      <w:szCs w:val="26"/>
                                    </w:rPr>
                                  </w:pP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6"/>
                                      <w:szCs w:val="26"/>
                                    </w:rPr>
                                    <w:t>私は耳が聞こえません。</w:t>
                                  </w:r>
                                </w:p>
                                <w:p w:rsidR="00BF11DF" w:rsidRPr="00B625C5" w:rsidRDefault="00BF11DF" w:rsidP="00BF11DF">
                                  <w:pPr>
                                    <w:spacing w:line="276" w:lineRule="auto"/>
                                    <w:ind w:right="113" w:firstLineChars="100" w:firstLine="260"/>
                                    <w:jc w:val="left"/>
                                    <w:rPr>
                                      <w:rFonts w:ascii="ＭＳ Ｐゴシック" w:eastAsia="ＭＳ Ｐゴシック" w:hAnsi="ＭＳ Ｐゴシック"/>
                                      <w:sz w:val="26"/>
                                      <w:szCs w:val="26"/>
                                    </w:rPr>
                                  </w:pP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sz w:val="26"/>
                                      <w:szCs w:val="26"/>
                                    </w:rPr>
                                    <w:t>マスクでは口元が読めないので、</w:t>
                                  </w:r>
                                </w:p>
                                <w:p w:rsidR="00BF11DF" w:rsidRPr="00B625C5" w:rsidRDefault="00BF11DF" w:rsidP="00BF11DF">
                                  <w:pPr>
                                    <w:spacing w:line="276" w:lineRule="auto"/>
                                    <w:ind w:right="113" w:firstLineChars="100" w:firstLine="260"/>
                                    <w:jc w:val="left"/>
                                    <w:rPr>
                                      <w:rFonts w:ascii="ＭＳ Ｐゴシック" w:eastAsia="ＭＳ Ｐゴシック" w:hAnsi="ＭＳ Ｐゴシック"/>
                                      <w:sz w:val="26"/>
                                      <w:szCs w:val="26"/>
                                    </w:rPr>
                                  </w:pP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color w:val="00B050"/>
                                      <w:sz w:val="26"/>
                                      <w:szCs w:val="26"/>
                                    </w:rPr>
                                    <w:t>指さし・身振り・筆談</w:t>
                                  </w: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sz w:val="26"/>
                                      <w:szCs w:val="26"/>
                                    </w:rPr>
                                    <w:t>してください。</w:t>
                                  </w:r>
                                </w:p>
                                <w:p w:rsidR="00BF11DF" w:rsidRPr="00B625C5" w:rsidRDefault="00BF11DF" w:rsidP="00BF11DF">
                                  <w:pPr>
                                    <w:spacing w:line="276" w:lineRule="auto"/>
                                    <w:ind w:firstLineChars="100" w:firstLine="260"/>
                                    <w:rPr>
                                      <w:rFonts w:ascii="ＭＳ Ｐゴシック" w:eastAsia="ＭＳ Ｐゴシック" w:hAnsi="ＭＳ Ｐゴシック"/>
                                    </w:rPr>
                                  </w:pP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color w:val="00B050"/>
                                      <w:kern w:val="0"/>
                                      <w:sz w:val="26"/>
                                      <w:szCs w:val="26"/>
                                    </w:rPr>
                                    <w:t>手話</w:t>
                                  </w: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kern w:val="0"/>
                                      <w:sz w:val="26"/>
                                      <w:szCs w:val="26"/>
                                    </w:rPr>
                                    <w:t>ならとてもうれしいです。</w:t>
                                  </w:r>
                                </w:p>
                              </w:txbxContent>
                            </wps:txbx>
                            <wps:bodyPr rot="0" vert="eaVert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CC2287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21.05pt;margin-top:9.15pt;width:102.9pt;height:228.45pt;z-index:-2515968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" stroked="f">
                      <v:textbox style="layout-flow:vertical-ideographic">
                        <w:txbxContent>
                          <w:p w:rsidR="00BF11DF" w:rsidRPr="00B625C5" w:rsidRDefault="00BF11DF" w:rsidP="00BF11DF">
                            <w:pPr>
                              <w:spacing w:line="276" w:lineRule="auto"/>
                              <w:ind w:right="113" w:firstLineChars="100" w:firstLine="26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26"/>
                                <w:szCs w:val="26"/>
                              </w:rPr>
                            </w:pP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6"/>
                                <w:szCs w:val="26"/>
                              </w:rPr>
                              <w:t>私は耳が聞こえません。</w:t>
                            </w:r>
                          </w:p>
                          <w:p w:rsidR="00BF11DF" w:rsidRPr="00B625C5" w:rsidRDefault="00BF11DF" w:rsidP="00BF11DF">
                            <w:pPr>
                              <w:spacing w:line="276" w:lineRule="auto"/>
                              <w:ind w:right="113" w:firstLineChars="100" w:firstLine="26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26"/>
                                <w:szCs w:val="26"/>
                              </w:rPr>
                            </w:pP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sz w:val="26"/>
                                <w:szCs w:val="26"/>
                              </w:rPr>
                              <w:t>マスクでは口元が読めないので、</w:t>
                            </w:r>
                          </w:p>
                          <w:p w:rsidR="00BF11DF" w:rsidRPr="00B625C5" w:rsidRDefault="00BF11DF" w:rsidP="00BF11DF">
                            <w:pPr>
                              <w:spacing w:line="276" w:lineRule="auto"/>
                              <w:ind w:right="113" w:firstLineChars="100" w:firstLine="26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26"/>
                                <w:szCs w:val="26"/>
                              </w:rPr>
                            </w:pP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color w:val="00B050"/>
                                <w:sz w:val="26"/>
                                <w:szCs w:val="26"/>
                              </w:rPr>
                              <w:t>指さし・身振り・筆談</w:t>
                            </w: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sz w:val="26"/>
                                <w:szCs w:val="26"/>
                              </w:rPr>
                              <w:t>してください。</w:t>
                            </w:r>
                          </w:p>
                          <w:p w:rsidR="00BF11DF" w:rsidRPr="00B625C5" w:rsidRDefault="00BF11DF" w:rsidP="00BF11DF">
                            <w:pPr>
                              <w:spacing w:line="276" w:lineRule="auto"/>
                              <w:ind w:firstLineChars="100" w:firstLine="260"/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color w:val="00B050"/>
                                <w:kern w:val="0"/>
                                <w:sz w:val="26"/>
                                <w:szCs w:val="26"/>
                              </w:rPr>
                              <w:t>手話</w:t>
                            </w: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kern w:val="0"/>
                                <w:sz w:val="26"/>
                                <w:szCs w:val="26"/>
                              </w:rPr>
                              <w:t>ならとてもうれしいです。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F11DF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6704BA9F" wp14:editId="3B7845AC">
                      <wp:simplePos x="0" y="0"/>
                      <wp:positionH relativeFrom="column">
                        <wp:posOffset>84455</wp:posOffset>
                      </wp:positionH>
                      <wp:positionV relativeFrom="paragraph">
                        <wp:posOffset>195580</wp:posOffset>
                      </wp:positionV>
                      <wp:extent cx="1551940" cy="2687955"/>
                      <wp:effectExtent l="0" t="0" r="10160" b="17145"/>
                      <wp:wrapNone/>
                      <wp:docPr id="204" name="正方形/長方形 2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1940" cy="268795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000000">
                                    <a:alpha val="2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0C321695" id="正方形/長方形 204" o:spid="_x0000_s1026" style="position:absolute;left:0;text-align:left;margin-left:6.65pt;margin-top:15.4pt;width:122.2pt;height:211.6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" filled="f" strokeweight="1pt">
                      <v:stroke opacity="13107f"/>
                    </v:rect>
                  </w:pict>
                </mc:Fallback>
              </mc:AlternateContent>
            </w:r>
          </w:p>
        </w:tc>
        <w:tc>
          <w:tcPr>
            <w:tcW w:w="2948" w:type="dxa"/>
            <w:vAlign w:val="center"/>
          </w:tcPr>
          <w:p w:rsidR="00E834DF" w:rsidRDefault="002663E7" w:rsidP="009A5118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>
                      <wp:simplePos x="0" y="0"/>
                      <wp:positionH relativeFrom="column">
                        <wp:posOffset>45720</wp:posOffset>
                      </wp:positionH>
                      <wp:positionV relativeFrom="paragraph">
                        <wp:posOffset>165100</wp:posOffset>
                      </wp:positionV>
                      <wp:extent cx="1551940" cy="2687955"/>
                      <wp:effectExtent l="0" t="0" r="10160" b="17145"/>
                      <wp:wrapNone/>
                      <wp:docPr id="192" name="正方形/長方形 1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1940" cy="26879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000000">
                                    <a:alpha val="20000"/>
                                  </a:srgbClr>
                                </a:solidFill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7AD7C168" id="正方形/長方形 192" o:spid="_x0000_s1026" style="position:absolute;left:0;text-align:left;margin-left:3.6pt;margin-top:13pt;width:122.2pt;height:211.6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" filled="f" strokeweight="1pt">
                      <v:stroke opacity="13107f"/>
                    </v:rect>
                  </w:pict>
                </mc:Fallback>
              </mc:AlternateContent>
            </w:r>
            <w:r w:rsidR="00BF11DF" w:rsidRPr="00FC29D2">
              <w:rPr>
                <w:rFonts w:ascii="BIZ UDPゴシック" w:eastAsia="BIZ UDPゴシック" w:hAnsi="BIZ UDPゴシック"/>
                <w:noProof/>
                <w:color w:val="FF0000"/>
                <w:sz w:val="26"/>
                <w:szCs w:val="26"/>
              </w:rPr>
              <mc:AlternateContent>
                <mc:Choice Requires="wps">
                  <w:drawing>
                    <wp:anchor distT="45720" distB="45720" distL="114300" distR="114300" simplePos="0" relativeHeight="251700224" behindDoc="1" locked="0" layoutInCell="1" allowOverlap="1" wp14:anchorId="6EE0C707" wp14:editId="40404F5B">
                      <wp:simplePos x="0" y="0"/>
                      <wp:positionH relativeFrom="column">
                        <wp:posOffset>97790</wp:posOffset>
                      </wp:positionH>
                      <wp:positionV relativeFrom="paragraph">
                        <wp:posOffset>123190</wp:posOffset>
                      </wp:positionV>
                      <wp:extent cx="1466850" cy="2815590"/>
                      <wp:effectExtent l="0" t="0" r="0" b="3810"/>
                      <wp:wrapNone/>
                      <wp:docPr id="30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66850" cy="28155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1071F" w:rsidRPr="00B625C5" w:rsidRDefault="0011071F" w:rsidP="0011071F">
                                  <w:pPr>
                                    <w:spacing w:line="276" w:lineRule="auto"/>
                                    <w:ind w:right="113" w:firstLineChars="100" w:firstLine="260"/>
                                    <w:jc w:val="left"/>
                                    <w:rPr>
                                      <w:rFonts w:ascii="ＭＳ Ｐゴシック" w:eastAsia="ＭＳ Ｐゴシック" w:hAnsi="ＭＳ Ｐゴシック"/>
                                      <w:sz w:val="26"/>
                                      <w:szCs w:val="26"/>
                                    </w:rPr>
                                  </w:pP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6"/>
                                      <w:szCs w:val="26"/>
                                    </w:rPr>
                                    <w:t>私は視覚障害です。</w:t>
                                  </w:r>
                                </w:p>
                                <w:p w:rsidR="0011071F" w:rsidRPr="00B625C5" w:rsidRDefault="0011071F" w:rsidP="0011071F">
                                  <w:pPr>
                                    <w:spacing w:line="276" w:lineRule="auto"/>
                                    <w:ind w:right="113" w:firstLineChars="100" w:firstLine="260"/>
                                    <w:jc w:val="left"/>
                                    <w:rPr>
                                      <w:rFonts w:ascii="ＭＳ Ｐゴシック" w:eastAsia="ＭＳ Ｐゴシック" w:hAnsi="ＭＳ Ｐゴシック"/>
                                      <w:sz w:val="26"/>
                                      <w:szCs w:val="26"/>
                                    </w:rPr>
                                  </w:pP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color w:val="00B050"/>
                                      <w:sz w:val="26"/>
                                      <w:szCs w:val="26"/>
                                    </w:rPr>
                                    <w:t>困っていたら、手伝って</w:t>
                                  </w: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sz w:val="26"/>
                                      <w:szCs w:val="26"/>
                                    </w:rPr>
                                    <w:t>ください。</w:t>
                                  </w:r>
                                </w:p>
                                <w:p w:rsidR="0011071F" w:rsidRPr="00B625C5" w:rsidRDefault="0011071F" w:rsidP="0011071F">
                                  <w:pPr>
                                    <w:spacing w:line="276" w:lineRule="auto"/>
                                    <w:ind w:right="113" w:firstLineChars="100" w:firstLine="260"/>
                                    <w:jc w:val="left"/>
                                    <w:rPr>
                                      <w:rFonts w:ascii="ＭＳ Ｐゴシック" w:eastAsia="ＭＳ Ｐゴシック" w:hAnsi="ＭＳ Ｐゴシック"/>
                                      <w:sz w:val="26"/>
                                      <w:szCs w:val="26"/>
                                    </w:rPr>
                                  </w:pP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sz w:val="26"/>
                                      <w:szCs w:val="26"/>
                                    </w:rPr>
                                    <w:t>急に声をかけられると驚きます。</w:t>
                                  </w:r>
                                </w:p>
                                <w:p w:rsidR="0011071F" w:rsidRPr="00B625C5" w:rsidRDefault="0011071F" w:rsidP="0011071F">
                                  <w:pPr>
                                    <w:spacing w:line="276" w:lineRule="auto"/>
                                    <w:ind w:right="113" w:firstLineChars="100" w:firstLine="260"/>
                                    <w:jc w:val="left"/>
                                    <w:rPr>
                                      <w:rFonts w:ascii="ＭＳ Ｐゴシック" w:eastAsia="ＭＳ Ｐゴシック" w:hAnsi="ＭＳ Ｐゴシック"/>
                                      <w:sz w:val="26"/>
                                      <w:szCs w:val="26"/>
                                    </w:rPr>
                                  </w:pP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color w:val="00B050"/>
                                      <w:sz w:val="26"/>
                                      <w:szCs w:val="26"/>
                                    </w:rPr>
                                    <w:t>正面から優しく声かけ</w:t>
                                  </w: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sz w:val="26"/>
                                      <w:szCs w:val="26"/>
                                    </w:rPr>
                                    <w:t>を</w:t>
                                  </w:r>
                                </w:p>
                                <w:p w:rsidR="0011071F" w:rsidRPr="00B625C5" w:rsidRDefault="0011071F" w:rsidP="0011071F">
                                  <w:pPr>
                                    <w:spacing w:line="276" w:lineRule="auto"/>
                                    <w:ind w:firstLineChars="100" w:firstLine="260"/>
                                    <w:rPr>
                                      <w:rFonts w:ascii="ＭＳ Ｐゴシック" w:eastAsia="ＭＳ Ｐゴシック" w:hAnsi="ＭＳ Ｐゴシック"/>
                                    </w:rPr>
                                  </w:pP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kern w:val="0"/>
                                      <w:sz w:val="26"/>
                                      <w:szCs w:val="26"/>
                                    </w:rPr>
                                    <w:t>お願いします。</w:t>
                                  </w:r>
                                </w:p>
                              </w:txbxContent>
                            </wps:txbx>
                            <wps:bodyPr rot="0" vert="eaVert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E0C707" id="_x0000_s1027" type="#_x0000_t202" style="position:absolute;left:0;text-align:left;margin-left:7.7pt;margin-top:9.7pt;width:115.5pt;height:221.7pt;z-index:-2516162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" stroked="f">
                      <v:textbox style="layout-flow:vertical-ideographic">
                        <w:txbxContent>
                          <w:p w:rsidR="0011071F" w:rsidRPr="00B625C5" w:rsidRDefault="0011071F" w:rsidP="0011071F">
                            <w:pPr>
                              <w:spacing w:line="276" w:lineRule="auto"/>
                              <w:ind w:right="113" w:firstLineChars="100" w:firstLine="26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26"/>
                                <w:szCs w:val="26"/>
                              </w:rPr>
                            </w:pP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6"/>
                                <w:szCs w:val="26"/>
                              </w:rPr>
                              <w:t>私は視覚障害です。</w:t>
                            </w:r>
                          </w:p>
                          <w:p w:rsidR="0011071F" w:rsidRPr="00B625C5" w:rsidRDefault="0011071F" w:rsidP="0011071F">
                            <w:pPr>
                              <w:spacing w:line="276" w:lineRule="auto"/>
                              <w:ind w:right="113" w:firstLineChars="100" w:firstLine="26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26"/>
                                <w:szCs w:val="26"/>
                              </w:rPr>
                            </w:pP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color w:val="00B050"/>
                                <w:sz w:val="26"/>
                                <w:szCs w:val="26"/>
                              </w:rPr>
                              <w:t>困っていたら、手伝って</w:t>
                            </w: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sz w:val="26"/>
                                <w:szCs w:val="26"/>
                              </w:rPr>
                              <w:t>ください。</w:t>
                            </w:r>
                          </w:p>
                          <w:p w:rsidR="0011071F" w:rsidRPr="00B625C5" w:rsidRDefault="0011071F" w:rsidP="0011071F">
                            <w:pPr>
                              <w:spacing w:line="276" w:lineRule="auto"/>
                              <w:ind w:right="113" w:firstLineChars="100" w:firstLine="26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26"/>
                                <w:szCs w:val="26"/>
                              </w:rPr>
                            </w:pP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sz w:val="26"/>
                                <w:szCs w:val="26"/>
                              </w:rPr>
                              <w:t>急に声をかけられると驚きます。</w:t>
                            </w:r>
                          </w:p>
                          <w:p w:rsidR="0011071F" w:rsidRPr="00B625C5" w:rsidRDefault="0011071F" w:rsidP="0011071F">
                            <w:pPr>
                              <w:spacing w:line="276" w:lineRule="auto"/>
                              <w:ind w:right="113" w:firstLineChars="100" w:firstLine="26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26"/>
                                <w:szCs w:val="26"/>
                              </w:rPr>
                            </w:pP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color w:val="00B050"/>
                                <w:sz w:val="26"/>
                                <w:szCs w:val="26"/>
                              </w:rPr>
                              <w:t>正面から優しく声かけ</w:t>
                            </w: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sz w:val="26"/>
                                <w:szCs w:val="26"/>
                              </w:rPr>
                              <w:t>を</w:t>
                            </w:r>
                          </w:p>
                          <w:p w:rsidR="0011071F" w:rsidRPr="00B625C5" w:rsidRDefault="0011071F" w:rsidP="0011071F">
                            <w:pPr>
                              <w:spacing w:line="276" w:lineRule="auto"/>
                              <w:ind w:firstLineChars="100" w:firstLine="260"/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kern w:val="0"/>
                                <w:sz w:val="26"/>
                                <w:szCs w:val="26"/>
                              </w:rPr>
                              <w:t>お願いします。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1071F" w:rsidRPr="0011071F">
              <w:rPr>
                <w:noProof/>
              </w:rPr>
              <w:drawing>
                <wp:anchor distT="0" distB="0" distL="114300" distR="114300" simplePos="0" relativeHeight="251698176" behindDoc="0" locked="0" layoutInCell="1" allowOverlap="1" wp14:anchorId="09EB8D11" wp14:editId="2C8F7A00">
                  <wp:simplePos x="0" y="0"/>
                  <wp:positionH relativeFrom="column">
                    <wp:posOffset>111760</wp:posOffset>
                  </wp:positionH>
                  <wp:positionV relativeFrom="paragraph">
                    <wp:posOffset>1776730</wp:posOffset>
                  </wp:positionV>
                  <wp:extent cx="300990" cy="485140"/>
                  <wp:effectExtent l="57150" t="38100" r="60960" b="48260"/>
                  <wp:wrapNone/>
                  <wp:docPr id="22" name="図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medical_helpmark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0750522">
                            <a:off x="0" y="0"/>
                            <a:ext cx="300990" cy="485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1071F" w:rsidRPr="0011071F">
              <w:rPr>
                <w:noProof/>
              </w:rPr>
              <w:drawing>
                <wp:anchor distT="0" distB="0" distL="114300" distR="114300" simplePos="0" relativeHeight="251697152" behindDoc="0" locked="0" layoutInCell="1" allowOverlap="1" wp14:anchorId="6F3018BD" wp14:editId="2331EF97">
                  <wp:simplePos x="0" y="0"/>
                  <wp:positionH relativeFrom="column">
                    <wp:posOffset>1221740</wp:posOffset>
                  </wp:positionH>
                  <wp:positionV relativeFrom="paragraph">
                    <wp:posOffset>1824355</wp:posOffset>
                  </wp:positionV>
                  <wp:extent cx="372110" cy="217170"/>
                  <wp:effectExtent l="19050" t="38100" r="8890" b="49530"/>
                  <wp:wrapNone/>
                  <wp:docPr id="16" name="図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body_eye_color9_black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714435">
                            <a:off x="0" y="0"/>
                            <a:ext cx="372110" cy="217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934" w:type="dxa"/>
            <w:vAlign w:val="center"/>
          </w:tcPr>
          <w:p w:rsidR="00E834DF" w:rsidRDefault="00BF11DF" w:rsidP="009A5118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0B6DE078" wp14:editId="114924A7">
                      <wp:simplePos x="0" y="0"/>
                      <wp:positionH relativeFrom="column">
                        <wp:posOffset>77470</wp:posOffset>
                      </wp:positionH>
                      <wp:positionV relativeFrom="paragraph">
                        <wp:posOffset>132715</wp:posOffset>
                      </wp:positionV>
                      <wp:extent cx="1551940" cy="2687955"/>
                      <wp:effectExtent l="0" t="0" r="10160" b="17145"/>
                      <wp:wrapNone/>
                      <wp:docPr id="193" name="正方形/長方形 1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1940" cy="268795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000000">
                                    <a:alpha val="2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6C49061D" id="正方形/長方形 193" o:spid="_x0000_s1026" style="position:absolute;left:0;text-align:left;margin-left:6.1pt;margin-top:10.45pt;width:122.2pt;height:211.6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" filled="f" strokeweight="1pt">
                      <v:stroke opacity="13107f"/>
                    </v:rect>
                  </w:pict>
                </mc:Fallback>
              </mc:AlternateContent>
            </w:r>
            <w:r w:rsidR="0011071F" w:rsidRPr="00FC29D2">
              <w:rPr>
                <w:rFonts w:ascii="BIZ UDPゴシック" w:eastAsia="BIZ UDPゴシック" w:hAnsi="BIZ UDPゴシック"/>
                <w:noProof/>
                <w:color w:val="FF0000"/>
                <w:sz w:val="26"/>
                <w:szCs w:val="26"/>
              </w:rPr>
              <mc:AlternateContent>
                <mc:Choice Requires="wps">
                  <w:drawing>
                    <wp:anchor distT="45720" distB="45720" distL="114300" distR="114300" simplePos="0" relativeHeight="251695104" behindDoc="1" locked="0" layoutInCell="1" allowOverlap="1" wp14:anchorId="776BDB55" wp14:editId="7FCA53B8">
                      <wp:simplePos x="0" y="0"/>
                      <wp:positionH relativeFrom="column">
                        <wp:posOffset>203835</wp:posOffset>
                      </wp:positionH>
                      <wp:positionV relativeFrom="paragraph">
                        <wp:posOffset>172720</wp:posOffset>
                      </wp:positionV>
                      <wp:extent cx="1264285" cy="2774950"/>
                      <wp:effectExtent l="0" t="0" r="0" b="6350"/>
                      <wp:wrapNone/>
                      <wp:docPr id="15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64285" cy="27749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1071F" w:rsidRPr="00B625C5" w:rsidRDefault="0011071F" w:rsidP="0011071F">
                                  <w:pPr>
                                    <w:spacing w:line="276" w:lineRule="auto"/>
                                    <w:ind w:right="113"/>
                                    <w:jc w:val="left"/>
                                    <w:rPr>
                                      <w:rFonts w:ascii="ＭＳ Ｐゴシック" w:eastAsia="ＭＳ Ｐゴシック" w:hAnsi="ＭＳ Ｐゴシック"/>
                                      <w:sz w:val="26"/>
                                      <w:szCs w:val="26"/>
                                    </w:rPr>
                                  </w:pP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6"/>
                                      <w:szCs w:val="26"/>
                                    </w:rPr>
                                    <w:t>私は手足が不自由です。</w:t>
                                  </w:r>
                                </w:p>
                                <w:p w:rsidR="0011071F" w:rsidRPr="00B625C5" w:rsidRDefault="0011071F" w:rsidP="0011071F">
                                  <w:pPr>
                                    <w:spacing w:line="276" w:lineRule="auto"/>
                                    <w:ind w:right="113"/>
                                    <w:jc w:val="left"/>
                                    <w:rPr>
                                      <w:rFonts w:ascii="ＭＳ Ｐゴシック" w:eastAsia="ＭＳ Ｐゴシック" w:hAnsi="ＭＳ Ｐゴシック"/>
                                      <w:sz w:val="26"/>
                                      <w:szCs w:val="26"/>
                                    </w:rPr>
                                  </w:pP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color w:val="00B050"/>
                                      <w:sz w:val="26"/>
                                      <w:szCs w:val="26"/>
                                    </w:rPr>
                                    <w:t>困っていたら、手伝って</w:t>
                                  </w: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sz w:val="26"/>
                                      <w:szCs w:val="26"/>
                                    </w:rPr>
                                    <w:t>ください。</w:t>
                                  </w:r>
                                </w:p>
                                <w:p w:rsidR="0011071F" w:rsidRPr="00B625C5" w:rsidRDefault="0011071F" w:rsidP="0011071F">
                                  <w:pPr>
                                    <w:spacing w:line="276" w:lineRule="auto"/>
                                    <w:ind w:right="113"/>
                                    <w:jc w:val="left"/>
                                    <w:rPr>
                                      <w:rFonts w:ascii="ＭＳ Ｐゴシック" w:eastAsia="ＭＳ Ｐゴシック" w:hAnsi="ＭＳ Ｐゴシック"/>
                                      <w:sz w:val="26"/>
                                      <w:szCs w:val="26"/>
                                    </w:rPr>
                                  </w:pP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sz w:val="26"/>
                                      <w:szCs w:val="26"/>
                                    </w:rPr>
                                    <w:t>電車などで</w:t>
                                  </w: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color w:val="00B050"/>
                                      <w:sz w:val="26"/>
                                      <w:szCs w:val="26"/>
                                    </w:rPr>
                                    <w:t>席を譲って</w:t>
                                  </w: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sz w:val="26"/>
                                      <w:szCs w:val="26"/>
                                    </w:rPr>
                                    <w:t>いただけると</w:t>
                                  </w:r>
                                </w:p>
                                <w:p w:rsidR="0011071F" w:rsidRPr="00B625C5" w:rsidRDefault="003B7518" w:rsidP="0011071F">
                                  <w:pPr>
                                    <w:spacing w:line="276" w:lineRule="auto"/>
                                    <w:rPr>
                                      <w:rFonts w:ascii="ＭＳ Ｐゴシック" w:eastAsia="ＭＳ Ｐゴシック" w:hAnsi="ＭＳ Ｐゴシック"/>
                                    </w:rPr>
                                  </w:pP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kern w:val="0"/>
                                      <w:sz w:val="26"/>
                                      <w:szCs w:val="26"/>
                                    </w:rPr>
                                    <w:t>うれしい</w:t>
                                  </w:r>
                                  <w:r w:rsidR="0011071F" w:rsidRPr="00B625C5">
                                    <w:rPr>
                                      <w:rFonts w:ascii="ＭＳ Ｐゴシック" w:eastAsia="ＭＳ Ｐゴシック" w:hAnsi="ＭＳ Ｐゴシック" w:hint="eastAsia"/>
                                      <w:kern w:val="0"/>
                                      <w:sz w:val="26"/>
                                      <w:szCs w:val="26"/>
                                    </w:rPr>
                                    <w:t>です。</w:t>
                                  </w:r>
                                </w:p>
                              </w:txbxContent>
                            </wps:txbx>
                            <wps:bodyPr rot="0" vert="eaVert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6BDB55" id="_x0000_s1028" type="#_x0000_t202" style="position:absolute;left:0;text-align:left;margin-left:16.05pt;margin-top:13.6pt;width:99.55pt;height:218.5pt;z-index:-2516213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" stroked="f">
                      <v:textbox style="layout-flow:vertical-ideographic">
                        <w:txbxContent>
                          <w:p w:rsidR="0011071F" w:rsidRPr="00B625C5" w:rsidRDefault="0011071F" w:rsidP="0011071F">
                            <w:pPr>
                              <w:spacing w:line="276" w:lineRule="auto"/>
                              <w:ind w:right="113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26"/>
                                <w:szCs w:val="26"/>
                              </w:rPr>
                            </w:pP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6"/>
                                <w:szCs w:val="26"/>
                              </w:rPr>
                              <w:t>私は手足が不自由です。</w:t>
                            </w:r>
                          </w:p>
                          <w:p w:rsidR="0011071F" w:rsidRPr="00B625C5" w:rsidRDefault="0011071F" w:rsidP="0011071F">
                            <w:pPr>
                              <w:spacing w:line="276" w:lineRule="auto"/>
                              <w:ind w:right="113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26"/>
                                <w:szCs w:val="26"/>
                              </w:rPr>
                            </w:pP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color w:val="00B050"/>
                                <w:sz w:val="26"/>
                                <w:szCs w:val="26"/>
                              </w:rPr>
                              <w:t>困っていたら、手伝って</w:t>
                            </w: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sz w:val="26"/>
                                <w:szCs w:val="26"/>
                              </w:rPr>
                              <w:t>ください。</w:t>
                            </w:r>
                          </w:p>
                          <w:p w:rsidR="0011071F" w:rsidRPr="00B625C5" w:rsidRDefault="0011071F" w:rsidP="0011071F">
                            <w:pPr>
                              <w:spacing w:line="276" w:lineRule="auto"/>
                              <w:ind w:right="113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26"/>
                                <w:szCs w:val="26"/>
                              </w:rPr>
                            </w:pP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sz w:val="26"/>
                                <w:szCs w:val="26"/>
                              </w:rPr>
                              <w:t>電車などで</w:t>
                            </w: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color w:val="00B050"/>
                                <w:sz w:val="26"/>
                                <w:szCs w:val="26"/>
                              </w:rPr>
                              <w:t>席を譲って</w:t>
                            </w: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sz w:val="26"/>
                                <w:szCs w:val="26"/>
                              </w:rPr>
                              <w:t>いただけると</w:t>
                            </w:r>
                          </w:p>
                          <w:p w:rsidR="0011071F" w:rsidRPr="00B625C5" w:rsidRDefault="003B7518" w:rsidP="0011071F">
                            <w:pPr>
                              <w:spacing w:line="276" w:lineRule="auto"/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kern w:val="0"/>
                                <w:sz w:val="26"/>
                                <w:szCs w:val="26"/>
                              </w:rPr>
                              <w:t>うれしい</w:t>
                            </w:r>
                            <w:r w:rsidR="0011071F" w:rsidRPr="00B625C5">
                              <w:rPr>
                                <w:rFonts w:ascii="ＭＳ Ｐゴシック" w:eastAsia="ＭＳ Ｐゴシック" w:hAnsi="ＭＳ Ｐゴシック" w:hint="eastAsia"/>
                                <w:kern w:val="0"/>
                                <w:sz w:val="26"/>
                                <w:szCs w:val="26"/>
                              </w:rPr>
                              <w:t>です。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1071F" w:rsidRPr="0011071F">
              <w:rPr>
                <w:noProof/>
              </w:rPr>
              <w:drawing>
                <wp:anchor distT="0" distB="0" distL="114300" distR="114300" simplePos="0" relativeHeight="251693056" behindDoc="0" locked="0" layoutInCell="1" allowOverlap="1" wp14:anchorId="2065F4F4" wp14:editId="0273044B">
                  <wp:simplePos x="0" y="0"/>
                  <wp:positionH relativeFrom="column">
                    <wp:posOffset>148590</wp:posOffset>
                  </wp:positionH>
                  <wp:positionV relativeFrom="paragraph">
                    <wp:posOffset>1207770</wp:posOffset>
                  </wp:positionV>
                  <wp:extent cx="266065" cy="726440"/>
                  <wp:effectExtent l="57150" t="19050" r="38735" b="16510"/>
                  <wp:wrapNone/>
                  <wp:docPr id="14" name="図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tsue2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0746447">
                            <a:off x="0" y="0"/>
                            <a:ext cx="266065" cy="726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1071F" w:rsidRPr="0011071F">
              <w:rPr>
                <w:noProof/>
              </w:rPr>
              <w:drawing>
                <wp:anchor distT="0" distB="0" distL="114300" distR="114300" simplePos="0" relativeHeight="251692032" behindDoc="0" locked="0" layoutInCell="1" allowOverlap="1" wp14:anchorId="5B9FE22C" wp14:editId="1FB493C5">
                  <wp:simplePos x="0" y="0"/>
                  <wp:positionH relativeFrom="column">
                    <wp:posOffset>212090</wp:posOffset>
                  </wp:positionH>
                  <wp:positionV relativeFrom="paragraph">
                    <wp:posOffset>2193925</wp:posOffset>
                  </wp:positionV>
                  <wp:extent cx="297180" cy="480060"/>
                  <wp:effectExtent l="57150" t="38100" r="64770" b="34290"/>
                  <wp:wrapNone/>
                  <wp:docPr id="13" name="図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edical_helpmark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0705032">
                            <a:off x="0" y="0"/>
                            <a:ext cx="297180" cy="480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1071F" w:rsidRPr="0011071F">
              <w:rPr>
                <w:noProof/>
              </w:rPr>
              <w:drawing>
                <wp:anchor distT="0" distB="0" distL="114300" distR="114300" simplePos="0" relativeHeight="251691008" behindDoc="0" locked="0" layoutInCell="1" allowOverlap="1" wp14:anchorId="7120542F" wp14:editId="004A81CB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1951990</wp:posOffset>
                  </wp:positionV>
                  <wp:extent cx="545465" cy="607695"/>
                  <wp:effectExtent l="38100" t="19050" r="6985" b="40005"/>
                  <wp:wrapNone/>
                  <wp:docPr id="12" name="図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kurumaisu_yellow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316329">
                            <a:off x="0" y="0"/>
                            <a:ext cx="545465" cy="6076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948" w:type="dxa"/>
            <w:vAlign w:val="center"/>
          </w:tcPr>
          <w:p w:rsidR="00E834DF" w:rsidRDefault="00BF11DF" w:rsidP="009A5118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0B6DE078" wp14:editId="114924A7">
                      <wp:simplePos x="0" y="0"/>
                      <wp:positionH relativeFrom="column">
                        <wp:posOffset>84455</wp:posOffset>
                      </wp:positionH>
                      <wp:positionV relativeFrom="paragraph">
                        <wp:posOffset>151130</wp:posOffset>
                      </wp:positionV>
                      <wp:extent cx="1551940" cy="2687955"/>
                      <wp:effectExtent l="0" t="0" r="10160" b="17145"/>
                      <wp:wrapNone/>
                      <wp:docPr id="194" name="正方形/長方形 1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1940" cy="268795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000000">
                                    <a:alpha val="2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458DDCB3" id="正方形/長方形 194" o:spid="_x0000_s1026" style="position:absolute;left:0;text-align:left;margin-left:6.65pt;margin-top:11.9pt;width:122.2pt;height:211.6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" filled="f" strokeweight="1pt">
                      <v:stroke opacity="13107f"/>
                    </v:rect>
                  </w:pict>
                </mc:Fallback>
              </mc:AlternateContent>
            </w:r>
            <w:r w:rsidR="0011071F" w:rsidRPr="0011071F">
              <w:rPr>
                <w:noProof/>
              </w:rPr>
              <w:drawing>
                <wp:anchor distT="0" distB="0" distL="114300" distR="114300" simplePos="0" relativeHeight="251686912" behindDoc="0" locked="0" layoutInCell="1" allowOverlap="1" wp14:anchorId="13D78A76" wp14:editId="4EE78C6F">
                  <wp:simplePos x="0" y="0"/>
                  <wp:positionH relativeFrom="column">
                    <wp:posOffset>224155</wp:posOffset>
                  </wp:positionH>
                  <wp:positionV relativeFrom="paragraph">
                    <wp:posOffset>1867535</wp:posOffset>
                  </wp:positionV>
                  <wp:extent cx="264795" cy="427355"/>
                  <wp:effectExtent l="57150" t="38100" r="59055" b="29845"/>
                  <wp:wrapNone/>
                  <wp:docPr id="10" name="図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medical_helpmark.pn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0876001" flipH="1">
                            <a:off x="0" y="0"/>
                            <a:ext cx="264795" cy="427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1071F" w:rsidRPr="0011071F">
              <w:rPr>
                <w:noProof/>
              </w:rPr>
              <w:drawing>
                <wp:anchor distT="0" distB="0" distL="114300" distR="114300" simplePos="0" relativeHeight="251685888" behindDoc="0" locked="0" layoutInCell="1" allowOverlap="1" wp14:anchorId="7787E636" wp14:editId="33978BE5">
                  <wp:simplePos x="0" y="0"/>
                  <wp:positionH relativeFrom="column">
                    <wp:posOffset>860425</wp:posOffset>
                  </wp:positionH>
                  <wp:positionV relativeFrom="paragraph">
                    <wp:posOffset>2190750</wp:posOffset>
                  </wp:positionV>
                  <wp:extent cx="711835" cy="666115"/>
                  <wp:effectExtent l="0" t="0" r="0" b="0"/>
                  <wp:wrapNone/>
                  <wp:docPr id="9" name="図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hitsudan.pn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1835" cy="666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1071F" w:rsidRPr="00FC29D2">
              <w:rPr>
                <w:rFonts w:ascii="BIZ UDPゴシック" w:eastAsia="BIZ UDPゴシック" w:hAnsi="BIZ UDPゴシック"/>
                <w:noProof/>
                <w:color w:val="FF0000"/>
                <w:sz w:val="26"/>
                <w:szCs w:val="26"/>
              </w:rPr>
              <mc:AlternateContent>
                <mc:Choice Requires="wps">
                  <w:drawing>
                    <wp:anchor distT="45720" distB="45720" distL="114300" distR="114300" simplePos="0" relativeHeight="251688960" behindDoc="1" locked="0" layoutInCell="1" allowOverlap="1" wp14:anchorId="20F2D033" wp14:editId="1E29F7BE">
                      <wp:simplePos x="0" y="0"/>
                      <wp:positionH relativeFrom="column">
                        <wp:posOffset>384810</wp:posOffset>
                      </wp:positionH>
                      <wp:positionV relativeFrom="paragraph">
                        <wp:posOffset>158115</wp:posOffset>
                      </wp:positionV>
                      <wp:extent cx="998855" cy="2774315"/>
                      <wp:effectExtent l="0" t="0" r="0" b="6985"/>
                      <wp:wrapNone/>
                      <wp:docPr id="11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8855" cy="27743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1071F" w:rsidRPr="00B625C5" w:rsidRDefault="0011071F" w:rsidP="0011071F">
                                  <w:pPr>
                                    <w:spacing w:line="276" w:lineRule="auto"/>
                                    <w:rPr>
                                      <w:rFonts w:ascii="ＭＳ Ｐゴシック" w:eastAsia="ＭＳ Ｐゴシック" w:hAnsi="ＭＳ Ｐゴシック"/>
                                      <w:color w:val="FF0000"/>
                                      <w:sz w:val="26"/>
                                      <w:szCs w:val="26"/>
                                    </w:rPr>
                                  </w:pP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6"/>
                                      <w:szCs w:val="26"/>
                                    </w:rPr>
                                    <w:t>私は耳が聞こえません。</w:t>
                                  </w:r>
                                </w:p>
                                <w:p w:rsidR="0011071F" w:rsidRPr="00B625C5" w:rsidRDefault="0011071F" w:rsidP="0011071F">
                                  <w:pPr>
                                    <w:spacing w:line="276" w:lineRule="auto"/>
                                    <w:rPr>
                                      <w:rFonts w:ascii="ＭＳ Ｐゴシック" w:eastAsia="ＭＳ Ｐゴシック" w:hAnsi="ＭＳ Ｐゴシック"/>
                                      <w:sz w:val="26"/>
                                      <w:szCs w:val="26"/>
                                    </w:rPr>
                                  </w:pP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sz w:val="26"/>
                                      <w:szCs w:val="26"/>
                                    </w:rPr>
                                    <w:t>マスクで口元が読めないので</w:t>
                                  </w:r>
                                </w:p>
                                <w:p w:rsidR="0011071F" w:rsidRPr="00B625C5" w:rsidRDefault="0011071F" w:rsidP="0011071F">
                                  <w:pPr>
                                    <w:spacing w:line="276" w:lineRule="auto"/>
                                    <w:rPr>
                                      <w:rFonts w:ascii="ＭＳ Ｐゴシック" w:eastAsia="ＭＳ Ｐゴシック" w:hAnsi="ＭＳ Ｐゴシック"/>
                                    </w:rPr>
                                  </w:pP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color w:val="00B050"/>
                                      <w:sz w:val="26"/>
                                      <w:szCs w:val="26"/>
                                    </w:rPr>
                                    <w:t>指さし・身振り・筆談</w:t>
                                  </w: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sz w:val="26"/>
                                      <w:szCs w:val="26"/>
                                    </w:rPr>
                                    <w:t>してください。</w:t>
                                  </w:r>
                                </w:p>
                              </w:txbxContent>
                            </wps:txbx>
                            <wps:bodyPr rot="0" vert="eaVert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F2D033" id="_x0000_s1029" type="#_x0000_t202" style="position:absolute;left:0;text-align:left;margin-left:30.3pt;margin-top:12.45pt;width:78.65pt;height:218.45pt;z-index:-2516275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" stroked="f">
                      <v:textbox style="layout-flow:vertical-ideographic">
                        <w:txbxContent>
                          <w:p w:rsidR="0011071F" w:rsidRPr="00B625C5" w:rsidRDefault="0011071F" w:rsidP="0011071F">
                            <w:pPr>
                              <w:spacing w:line="276" w:lineRule="auto"/>
                              <w:rPr>
                                <w:rFonts w:ascii="ＭＳ Ｐゴシック" w:eastAsia="ＭＳ Ｐゴシック" w:hAnsi="ＭＳ Ｐゴシック"/>
                                <w:color w:val="FF0000"/>
                                <w:sz w:val="26"/>
                                <w:szCs w:val="26"/>
                              </w:rPr>
                            </w:pP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6"/>
                                <w:szCs w:val="26"/>
                              </w:rPr>
                              <w:t>私は耳が聞こえません。</w:t>
                            </w:r>
                          </w:p>
                          <w:p w:rsidR="0011071F" w:rsidRPr="00B625C5" w:rsidRDefault="0011071F" w:rsidP="0011071F">
                            <w:pPr>
                              <w:spacing w:line="276" w:lineRule="auto"/>
                              <w:rPr>
                                <w:rFonts w:ascii="ＭＳ Ｐゴシック" w:eastAsia="ＭＳ Ｐゴシック" w:hAnsi="ＭＳ Ｐゴシック"/>
                                <w:sz w:val="26"/>
                                <w:szCs w:val="26"/>
                              </w:rPr>
                            </w:pP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sz w:val="26"/>
                                <w:szCs w:val="26"/>
                              </w:rPr>
                              <w:t>マスクで口元が読めないので</w:t>
                            </w:r>
                          </w:p>
                          <w:p w:rsidR="0011071F" w:rsidRPr="00B625C5" w:rsidRDefault="0011071F" w:rsidP="0011071F">
                            <w:pPr>
                              <w:spacing w:line="276" w:lineRule="auto"/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color w:val="00B050"/>
                                <w:sz w:val="26"/>
                                <w:szCs w:val="26"/>
                              </w:rPr>
                              <w:t>指さし・身振り・筆談</w:t>
                            </w: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sz w:val="26"/>
                                <w:szCs w:val="26"/>
                              </w:rPr>
                              <w:t>してください。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976" w:type="dxa"/>
            <w:vAlign w:val="center"/>
          </w:tcPr>
          <w:p w:rsidR="00E834DF" w:rsidRDefault="002663E7" w:rsidP="009A5118">
            <w:pPr>
              <w:jc w:val="center"/>
            </w:pPr>
            <w:r w:rsidRPr="0011071F">
              <w:rPr>
                <w:noProof/>
              </w:rPr>
              <w:drawing>
                <wp:anchor distT="0" distB="0" distL="114300" distR="114300" simplePos="0" relativeHeight="251681792" behindDoc="0" locked="0" layoutInCell="1" allowOverlap="1" wp14:anchorId="7E5F3387" wp14:editId="2548B1C3">
                  <wp:simplePos x="0" y="0"/>
                  <wp:positionH relativeFrom="page">
                    <wp:posOffset>1353185</wp:posOffset>
                  </wp:positionH>
                  <wp:positionV relativeFrom="paragraph">
                    <wp:posOffset>2303145</wp:posOffset>
                  </wp:positionV>
                  <wp:extent cx="407670" cy="519430"/>
                  <wp:effectExtent l="0" t="0" r="0" b="0"/>
                  <wp:wrapNone/>
                  <wp:docPr id="7" name="図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tsukare_boy.pn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407670" cy="519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C29D2">
              <w:rPr>
                <w:rFonts w:ascii="BIZ UDPゴシック" w:eastAsia="BIZ UDPゴシック" w:hAnsi="BIZ UDPゴシック"/>
                <w:noProof/>
                <w:color w:val="FF0000"/>
                <w:sz w:val="26"/>
                <w:szCs w:val="26"/>
              </w:rPr>
              <mc:AlternateContent>
                <mc:Choice Requires="wps">
                  <w:drawing>
                    <wp:anchor distT="45720" distB="45720" distL="114300" distR="114300" simplePos="0" relativeHeight="251683840" behindDoc="1" locked="0" layoutInCell="1" allowOverlap="1" wp14:anchorId="7D0D36E5" wp14:editId="7EFFF0BD">
                      <wp:simplePos x="0" y="0"/>
                      <wp:positionH relativeFrom="column">
                        <wp:posOffset>186055</wp:posOffset>
                      </wp:positionH>
                      <wp:positionV relativeFrom="paragraph">
                        <wp:posOffset>151765</wp:posOffset>
                      </wp:positionV>
                      <wp:extent cx="1286510" cy="2774315"/>
                      <wp:effectExtent l="0" t="0" r="8890" b="6985"/>
                      <wp:wrapNone/>
                      <wp:docPr id="8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86510" cy="27743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1071F" w:rsidRPr="00B625C5" w:rsidRDefault="0011071F" w:rsidP="0011071F">
                                  <w:pPr>
                                    <w:spacing w:line="276" w:lineRule="auto"/>
                                    <w:ind w:right="113"/>
                                    <w:jc w:val="left"/>
                                    <w:rPr>
                                      <w:rFonts w:ascii="ＭＳ Ｐゴシック" w:eastAsia="ＭＳ Ｐゴシック" w:hAnsi="ＭＳ Ｐゴシック"/>
                                      <w:color w:val="FF0000"/>
                                      <w:sz w:val="26"/>
                                      <w:szCs w:val="26"/>
                                    </w:rPr>
                                  </w:pP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6"/>
                                      <w:szCs w:val="26"/>
                                    </w:rPr>
                                    <w:t>目に見えない障害</w:t>
                                  </w:r>
                                  <w:r w:rsidR="002663E7" w:rsidRPr="00B625C5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6"/>
                                      <w:szCs w:val="26"/>
                                    </w:rPr>
                                    <w:t>があります</w:t>
                                  </w: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6"/>
                                      <w:szCs w:val="26"/>
                                    </w:rPr>
                                    <w:t>。</w:t>
                                  </w:r>
                                </w:p>
                                <w:p w:rsidR="0011071F" w:rsidRPr="00B625C5" w:rsidRDefault="0011071F" w:rsidP="0011071F">
                                  <w:pPr>
                                    <w:spacing w:line="276" w:lineRule="auto"/>
                                    <w:ind w:right="113"/>
                                    <w:jc w:val="left"/>
                                    <w:rPr>
                                      <w:rFonts w:ascii="ＭＳ Ｐゴシック" w:eastAsia="ＭＳ Ｐゴシック" w:hAnsi="ＭＳ Ｐゴシック"/>
                                      <w:sz w:val="26"/>
                                      <w:szCs w:val="26"/>
                                    </w:rPr>
                                  </w:pP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sz w:val="26"/>
                                      <w:szCs w:val="26"/>
                                    </w:rPr>
                                    <w:t>疲れやすい症状の出る障害なので</w:t>
                                  </w:r>
                                </w:p>
                                <w:p w:rsidR="003B7518" w:rsidRPr="00B625C5" w:rsidRDefault="0011071F" w:rsidP="003B7518">
                                  <w:pPr>
                                    <w:spacing w:line="276" w:lineRule="auto"/>
                                    <w:ind w:right="113"/>
                                    <w:jc w:val="left"/>
                                    <w:rPr>
                                      <w:rFonts w:ascii="ＭＳ Ｐゴシック" w:eastAsia="ＭＳ Ｐゴシック" w:hAnsi="ＭＳ Ｐゴシック"/>
                                      <w:sz w:val="26"/>
                                      <w:szCs w:val="26"/>
                                    </w:rPr>
                                  </w:pP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sz w:val="26"/>
                                      <w:szCs w:val="26"/>
                                    </w:rPr>
                                    <w:t>電車などで</w:t>
                                  </w: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color w:val="00B050"/>
                                      <w:sz w:val="26"/>
                                      <w:szCs w:val="26"/>
                                    </w:rPr>
                                    <w:t>席を譲って</w:t>
                                  </w: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sz w:val="26"/>
                                      <w:szCs w:val="26"/>
                                    </w:rPr>
                                    <w:t>いただけると</w:t>
                                  </w:r>
                                </w:p>
                                <w:p w:rsidR="0011071F" w:rsidRPr="00B625C5" w:rsidRDefault="002663E7" w:rsidP="003B7518">
                                  <w:pPr>
                                    <w:spacing w:line="276" w:lineRule="auto"/>
                                    <w:ind w:right="113"/>
                                    <w:jc w:val="left"/>
                                    <w:rPr>
                                      <w:rFonts w:ascii="ＭＳ Ｐゴシック" w:eastAsia="ＭＳ Ｐゴシック" w:hAnsi="ＭＳ Ｐゴシック"/>
                                      <w:sz w:val="26"/>
                                      <w:szCs w:val="26"/>
                                    </w:rPr>
                                  </w:pP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sz w:val="26"/>
                                      <w:szCs w:val="26"/>
                                    </w:rPr>
                                    <w:t>うれしい</w:t>
                                  </w:r>
                                  <w:r w:rsidR="0011071F" w:rsidRPr="00B625C5">
                                    <w:rPr>
                                      <w:rFonts w:ascii="ＭＳ Ｐゴシック" w:eastAsia="ＭＳ Ｐゴシック" w:hAnsi="ＭＳ Ｐゴシック" w:hint="eastAsia"/>
                                      <w:sz w:val="26"/>
                                      <w:szCs w:val="26"/>
                                    </w:rPr>
                                    <w:t>です。</w:t>
                                  </w:r>
                                </w:p>
                              </w:txbxContent>
                            </wps:txbx>
                            <wps:bodyPr rot="0" vert="eaVert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0D36E5" id="_x0000_s1030" type="#_x0000_t202" style="position:absolute;left:0;text-align:left;margin-left:14.65pt;margin-top:11.95pt;width:101.3pt;height:218.45pt;z-index:-2516326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" stroked="f">
                      <v:textbox style="layout-flow:vertical-ideographic">
                        <w:txbxContent>
                          <w:p w:rsidR="0011071F" w:rsidRPr="00B625C5" w:rsidRDefault="0011071F" w:rsidP="0011071F">
                            <w:pPr>
                              <w:spacing w:line="276" w:lineRule="auto"/>
                              <w:ind w:right="113"/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FF0000"/>
                                <w:sz w:val="26"/>
                                <w:szCs w:val="26"/>
                              </w:rPr>
                            </w:pP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6"/>
                                <w:szCs w:val="26"/>
                              </w:rPr>
                              <w:t>目に見えない障害</w:t>
                            </w:r>
                            <w:r w:rsidR="002663E7" w:rsidRPr="00B625C5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6"/>
                                <w:szCs w:val="26"/>
                              </w:rPr>
                              <w:t>があります</w:t>
                            </w: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6"/>
                                <w:szCs w:val="26"/>
                              </w:rPr>
                              <w:t>。</w:t>
                            </w:r>
                          </w:p>
                          <w:p w:rsidR="0011071F" w:rsidRPr="00B625C5" w:rsidRDefault="0011071F" w:rsidP="0011071F">
                            <w:pPr>
                              <w:spacing w:line="276" w:lineRule="auto"/>
                              <w:ind w:right="113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26"/>
                                <w:szCs w:val="26"/>
                              </w:rPr>
                            </w:pP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sz w:val="26"/>
                                <w:szCs w:val="26"/>
                              </w:rPr>
                              <w:t>疲れやすい症状の出る障害なので</w:t>
                            </w:r>
                          </w:p>
                          <w:p w:rsidR="003B7518" w:rsidRPr="00B625C5" w:rsidRDefault="0011071F" w:rsidP="003B7518">
                            <w:pPr>
                              <w:spacing w:line="276" w:lineRule="auto"/>
                              <w:ind w:right="113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26"/>
                                <w:szCs w:val="26"/>
                              </w:rPr>
                            </w:pP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sz w:val="26"/>
                                <w:szCs w:val="26"/>
                              </w:rPr>
                              <w:t>電車などで</w:t>
                            </w: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color w:val="00B050"/>
                                <w:sz w:val="26"/>
                                <w:szCs w:val="26"/>
                              </w:rPr>
                              <w:t>席を譲って</w:t>
                            </w: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sz w:val="26"/>
                                <w:szCs w:val="26"/>
                              </w:rPr>
                              <w:t>いただけると</w:t>
                            </w:r>
                          </w:p>
                          <w:p w:rsidR="0011071F" w:rsidRPr="00B625C5" w:rsidRDefault="002663E7" w:rsidP="003B7518">
                            <w:pPr>
                              <w:spacing w:line="276" w:lineRule="auto"/>
                              <w:ind w:right="113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26"/>
                                <w:szCs w:val="26"/>
                              </w:rPr>
                            </w:pP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sz w:val="26"/>
                                <w:szCs w:val="26"/>
                              </w:rPr>
                              <w:t>うれしい</w:t>
                            </w:r>
                            <w:r w:rsidR="0011071F" w:rsidRPr="00B625C5">
                              <w:rPr>
                                <w:rFonts w:ascii="ＭＳ Ｐゴシック" w:eastAsia="ＭＳ Ｐゴシック" w:hAnsi="ＭＳ Ｐゴシック" w:hint="eastAsia"/>
                                <w:sz w:val="26"/>
                                <w:szCs w:val="26"/>
                              </w:rPr>
                              <w:t>です。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1071F">
              <w:rPr>
                <w:rFonts w:hint="eastAsia"/>
                <w:noProof/>
              </w:rPr>
              <w:drawing>
                <wp:anchor distT="0" distB="0" distL="114300" distR="114300" simplePos="0" relativeHeight="251680768" behindDoc="0" locked="0" layoutInCell="1" allowOverlap="1" wp14:anchorId="2F7FA549" wp14:editId="4EF4BA62">
                  <wp:simplePos x="0" y="0"/>
                  <wp:positionH relativeFrom="column">
                    <wp:posOffset>229235</wp:posOffset>
                  </wp:positionH>
                  <wp:positionV relativeFrom="paragraph">
                    <wp:posOffset>1699895</wp:posOffset>
                  </wp:positionV>
                  <wp:extent cx="270510" cy="436245"/>
                  <wp:effectExtent l="76200" t="38100" r="72390" b="40005"/>
                  <wp:wrapNone/>
                  <wp:docPr id="1" name="図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medical_helpmark.pn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0503084">
                            <a:off x="0" y="0"/>
                            <a:ext cx="270510" cy="436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F11DF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0B6DE078" wp14:editId="114924A7">
                      <wp:simplePos x="0" y="0"/>
                      <wp:positionH relativeFrom="column">
                        <wp:posOffset>132080</wp:posOffset>
                      </wp:positionH>
                      <wp:positionV relativeFrom="paragraph">
                        <wp:posOffset>128905</wp:posOffset>
                      </wp:positionV>
                      <wp:extent cx="1551940" cy="2687955"/>
                      <wp:effectExtent l="0" t="0" r="10160" b="17145"/>
                      <wp:wrapNone/>
                      <wp:docPr id="196" name="正方形/長方形 1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1940" cy="268795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000000">
                                    <a:alpha val="2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3CC8F8BC" id="正方形/長方形 196" o:spid="_x0000_s1026" style="position:absolute;left:0;text-align:left;margin-left:10.4pt;margin-top:10.15pt;width:122.2pt;height:211.6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" filled="f" strokeweight="1pt">
                      <v:stroke opacity="13107f"/>
                    </v:rect>
                  </w:pict>
                </mc:Fallback>
              </mc:AlternateContent>
            </w:r>
          </w:p>
        </w:tc>
      </w:tr>
      <w:tr w:rsidR="0053093D" w:rsidTr="000230A9">
        <w:trPr>
          <w:cantSplit/>
          <w:trHeight w:val="4876"/>
        </w:trPr>
        <w:tc>
          <w:tcPr>
            <w:tcW w:w="2934" w:type="dxa"/>
            <w:textDirection w:val="tbRlV"/>
            <w:vAlign w:val="center"/>
          </w:tcPr>
          <w:p w:rsidR="008324D0" w:rsidRPr="008324D0" w:rsidRDefault="002663E7" w:rsidP="008324D0">
            <w:pPr>
              <w:ind w:left="113" w:right="113" w:firstLineChars="200" w:firstLine="520"/>
              <w:jc w:val="left"/>
              <w:rPr>
                <w:rFonts w:ascii="BIZ UDPゴシック" w:eastAsia="BIZ UDPゴシック" w:hAnsi="BIZ UDPゴシック"/>
                <w:sz w:val="26"/>
                <w:szCs w:val="26"/>
              </w:rPr>
            </w:pPr>
            <w:r>
              <w:rPr>
                <w:rFonts w:ascii="BIZ UDPゴシック" w:eastAsia="BIZ UDPゴシック" w:hAnsi="BIZ UDPゴシック"/>
                <w:noProof/>
                <w:color w:val="FF0000"/>
                <w:sz w:val="26"/>
                <w:szCs w:val="26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-553882</wp:posOffset>
                  </wp:positionH>
                  <wp:positionV relativeFrom="paragraph">
                    <wp:posOffset>2068830</wp:posOffset>
                  </wp:positionV>
                  <wp:extent cx="415925" cy="546735"/>
                  <wp:effectExtent l="0" t="0" r="3175" b="5715"/>
                  <wp:wrapNone/>
                  <wp:docPr id="197" name="図 1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" name="medical_mask06_woman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925" cy="546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11071F">
              <w:rPr>
                <w:noProof/>
              </w:rPr>
              <w:drawing>
                <wp:anchor distT="0" distB="0" distL="114300" distR="114300" simplePos="0" relativeHeight="251727872" behindDoc="0" locked="0" layoutInCell="1" allowOverlap="1" wp14:anchorId="43780C6C" wp14:editId="6F816080">
                  <wp:simplePos x="0" y="0"/>
                  <wp:positionH relativeFrom="column">
                    <wp:posOffset>-1573692</wp:posOffset>
                  </wp:positionH>
                  <wp:positionV relativeFrom="paragraph">
                    <wp:posOffset>2096770</wp:posOffset>
                  </wp:positionV>
                  <wp:extent cx="300990" cy="485140"/>
                  <wp:effectExtent l="57150" t="38100" r="60960" b="48260"/>
                  <wp:wrapNone/>
                  <wp:docPr id="208" name="図 2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medical_helpmark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0750522">
                            <a:off x="0" y="0"/>
                            <a:ext cx="300990" cy="485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C29D2">
              <w:rPr>
                <w:rFonts w:ascii="BIZ UDPゴシック" w:eastAsia="BIZ UDPゴシック" w:hAnsi="BIZ UDPゴシック"/>
                <w:noProof/>
                <w:color w:val="FF0000"/>
                <w:sz w:val="26"/>
                <w:szCs w:val="26"/>
              </w:rPr>
              <mc:AlternateContent>
                <mc:Choice Requires="wps">
                  <w:drawing>
                    <wp:anchor distT="45720" distB="45720" distL="114300" distR="114300" simplePos="0" relativeHeight="251677696" behindDoc="0" locked="0" layoutInCell="1" allowOverlap="1" wp14:anchorId="79AFE14E" wp14:editId="6B637986">
                      <wp:simplePos x="0" y="0"/>
                      <wp:positionH relativeFrom="column">
                        <wp:posOffset>-1454150</wp:posOffset>
                      </wp:positionH>
                      <wp:positionV relativeFrom="paragraph">
                        <wp:posOffset>83820</wp:posOffset>
                      </wp:positionV>
                      <wp:extent cx="1306830" cy="2901315"/>
                      <wp:effectExtent l="0" t="0" r="7620" b="0"/>
                      <wp:wrapSquare wrapText="bothSides"/>
                      <wp:docPr id="195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06830" cy="29013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D600D" w:rsidRPr="00B625C5" w:rsidRDefault="00CD600D" w:rsidP="00CD600D">
                                  <w:pPr>
                                    <w:spacing w:line="276" w:lineRule="auto"/>
                                    <w:ind w:right="113" w:firstLineChars="100" w:firstLine="260"/>
                                    <w:jc w:val="left"/>
                                    <w:rPr>
                                      <w:rFonts w:ascii="ＭＳ Ｐゴシック" w:eastAsia="ＭＳ Ｐゴシック" w:hAnsi="ＭＳ Ｐゴシック"/>
                                      <w:sz w:val="26"/>
                                      <w:szCs w:val="26"/>
                                    </w:rPr>
                                  </w:pP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6"/>
                                      <w:szCs w:val="26"/>
                                    </w:rPr>
                                    <w:t>私は耳が聞こえません。</w:t>
                                  </w:r>
                                </w:p>
                                <w:p w:rsidR="00CD600D" w:rsidRPr="00B625C5" w:rsidRDefault="00CD600D" w:rsidP="00CD600D">
                                  <w:pPr>
                                    <w:spacing w:line="276" w:lineRule="auto"/>
                                    <w:ind w:right="113" w:firstLineChars="100" w:firstLine="260"/>
                                    <w:jc w:val="left"/>
                                    <w:rPr>
                                      <w:rFonts w:ascii="ＭＳ Ｐゴシック" w:eastAsia="ＭＳ Ｐゴシック" w:hAnsi="ＭＳ Ｐゴシック"/>
                                      <w:sz w:val="26"/>
                                      <w:szCs w:val="26"/>
                                    </w:rPr>
                                  </w:pP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sz w:val="26"/>
                                      <w:szCs w:val="26"/>
                                    </w:rPr>
                                    <w:t>マスクでは口元が読めないので、</w:t>
                                  </w:r>
                                </w:p>
                                <w:p w:rsidR="00CD600D" w:rsidRPr="00B625C5" w:rsidRDefault="00CD600D" w:rsidP="00CD600D">
                                  <w:pPr>
                                    <w:spacing w:line="276" w:lineRule="auto"/>
                                    <w:ind w:right="113" w:firstLineChars="100" w:firstLine="260"/>
                                    <w:jc w:val="left"/>
                                    <w:rPr>
                                      <w:rFonts w:ascii="ＭＳ Ｐゴシック" w:eastAsia="ＭＳ Ｐゴシック" w:hAnsi="ＭＳ Ｐゴシック"/>
                                      <w:sz w:val="26"/>
                                      <w:szCs w:val="26"/>
                                    </w:rPr>
                                  </w:pP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color w:val="00B050"/>
                                      <w:sz w:val="26"/>
                                      <w:szCs w:val="26"/>
                                    </w:rPr>
                                    <w:t>指さし・身振り・筆談</w:t>
                                  </w: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sz w:val="26"/>
                                      <w:szCs w:val="26"/>
                                    </w:rPr>
                                    <w:t>してください。</w:t>
                                  </w:r>
                                </w:p>
                                <w:p w:rsidR="005B564D" w:rsidRPr="00B625C5" w:rsidRDefault="00CD600D" w:rsidP="00CD600D">
                                  <w:pPr>
                                    <w:spacing w:line="276" w:lineRule="auto"/>
                                    <w:ind w:firstLineChars="100" w:firstLine="260"/>
                                    <w:rPr>
                                      <w:rFonts w:ascii="ＭＳ Ｐゴシック" w:eastAsia="ＭＳ Ｐゴシック" w:hAnsi="ＭＳ Ｐゴシック"/>
                                    </w:rPr>
                                  </w:pP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color w:val="00B050"/>
                                      <w:kern w:val="0"/>
                                      <w:sz w:val="26"/>
                                      <w:szCs w:val="26"/>
                                    </w:rPr>
                                    <w:t>手話</w:t>
                                  </w: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kern w:val="0"/>
                                      <w:sz w:val="26"/>
                                      <w:szCs w:val="26"/>
                                    </w:rPr>
                                    <w:t>ならとてもうれしいです。</w:t>
                                  </w:r>
                                </w:p>
                              </w:txbxContent>
                            </wps:txbx>
                            <wps:bodyPr rot="0" vert="eaVert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AFE14E" id="_x0000_s1031" type="#_x0000_t202" style="position:absolute;left:0;text-align:left;margin-left:-114.5pt;margin-top:6.6pt;width:102.9pt;height:228.4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" stroked="f">
                      <v:textbox style="layout-flow:vertical-ideographic">
                        <w:txbxContent>
                          <w:p w:rsidR="00CD600D" w:rsidRPr="00B625C5" w:rsidRDefault="00CD600D" w:rsidP="00CD600D">
                            <w:pPr>
                              <w:spacing w:line="276" w:lineRule="auto"/>
                              <w:ind w:right="113" w:firstLineChars="100" w:firstLine="26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26"/>
                                <w:szCs w:val="26"/>
                              </w:rPr>
                            </w:pP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6"/>
                                <w:szCs w:val="26"/>
                              </w:rPr>
                              <w:t>私は耳が聞こえません。</w:t>
                            </w:r>
                          </w:p>
                          <w:p w:rsidR="00CD600D" w:rsidRPr="00B625C5" w:rsidRDefault="00CD600D" w:rsidP="00CD600D">
                            <w:pPr>
                              <w:spacing w:line="276" w:lineRule="auto"/>
                              <w:ind w:right="113" w:firstLineChars="100" w:firstLine="26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26"/>
                                <w:szCs w:val="26"/>
                              </w:rPr>
                            </w:pP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sz w:val="26"/>
                                <w:szCs w:val="26"/>
                              </w:rPr>
                              <w:t>マスクでは口元が読めないので、</w:t>
                            </w:r>
                          </w:p>
                          <w:p w:rsidR="00CD600D" w:rsidRPr="00B625C5" w:rsidRDefault="00CD600D" w:rsidP="00CD600D">
                            <w:pPr>
                              <w:spacing w:line="276" w:lineRule="auto"/>
                              <w:ind w:right="113" w:firstLineChars="100" w:firstLine="26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26"/>
                                <w:szCs w:val="26"/>
                              </w:rPr>
                            </w:pP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color w:val="00B050"/>
                                <w:sz w:val="26"/>
                                <w:szCs w:val="26"/>
                              </w:rPr>
                              <w:t>指さし・身振り・筆談</w:t>
                            </w: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sz w:val="26"/>
                                <w:szCs w:val="26"/>
                              </w:rPr>
                              <w:t>してください。</w:t>
                            </w:r>
                          </w:p>
                          <w:p w:rsidR="005B564D" w:rsidRPr="00B625C5" w:rsidRDefault="00CD600D" w:rsidP="00CD600D">
                            <w:pPr>
                              <w:spacing w:line="276" w:lineRule="auto"/>
                              <w:ind w:firstLineChars="100" w:firstLine="260"/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color w:val="00B050"/>
                                <w:kern w:val="0"/>
                                <w:sz w:val="26"/>
                                <w:szCs w:val="26"/>
                              </w:rPr>
                              <w:t>手話</w:t>
                            </w: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kern w:val="0"/>
                                <w:sz w:val="26"/>
                                <w:szCs w:val="26"/>
                              </w:rPr>
                              <w:t>ならとてもうれしいです。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BF11DF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6704BA9F" wp14:editId="3B7845AC">
                      <wp:simplePos x="0" y="0"/>
                      <wp:positionH relativeFrom="column">
                        <wp:posOffset>-1649819</wp:posOffset>
                      </wp:positionH>
                      <wp:positionV relativeFrom="paragraph">
                        <wp:posOffset>163564</wp:posOffset>
                      </wp:positionV>
                      <wp:extent cx="1551940" cy="2687955"/>
                      <wp:effectExtent l="0" t="0" r="10160" b="17145"/>
                      <wp:wrapNone/>
                      <wp:docPr id="205" name="正方形/長方形 2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1940" cy="268795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000000">
                                    <a:alpha val="2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764AD50F" id="正方形/長方形 205" o:spid="_x0000_s1026" style="position:absolute;left:0;text-align:left;margin-left:-129.9pt;margin-top:12.9pt;width:122.2pt;height:211.6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" filled="f" strokeweight="1pt">
                      <v:stroke opacity="13107f"/>
                    </v:rect>
                  </w:pict>
                </mc:Fallback>
              </mc:AlternateContent>
            </w:r>
          </w:p>
        </w:tc>
        <w:tc>
          <w:tcPr>
            <w:tcW w:w="2948" w:type="dxa"/>
            <w:textDirection w:val="tbRlV"/>
            <w:vAlign w:val="center"/>
          </w:tcPr>
          <w:p w:rsidR="008324D0" w:rsidRPr="008324D0" w:rsidRDefault="00BF11DF" w:rsidP="008324D0">
            <w:pPr>
              <w:ind w:left="113" w:right="113" w:firstLineChars="200" w:firstLine="420"/>
              <w:jc w:val="left"/>
              <w:rPr>
                <w:rFonts w:ascii="BIZ UDPゴシック" w:eastAsia="BIZ UDPゴシック" w:hAnsi="BIZ UDPゴシック"/>
                <w:sz w:val="26"/>
                <w:szCs w:val="2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0B6DE078" wp14:editId="114924A7">
                      <wp:simplePos x="0" y="0"/>
                      <wp:positionH relativeFrom="column">
                        <wp:posOffset>-1643793</wp:posOffset>
                      </wp:positionH>
                      <wp:positionV relativeFrom="paragraph">
                        <wp:posOffset>160345</wp:posOffset>
                      </wp:positionV>
                      <wp:extent cx="1551940" cy="2687955"/>
                      <wp:effectExtent l="0" t="0" r="10160" b="17145"/>
                      <wp:wrapNone/>
                      <wp:docPr id="198" name="正方形/長方形 1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1940" cy="268795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000000">
                                    <a:alpha val="2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1A6E6BAA" id="正方形/長方形 198" o:spid="_x0000_s1026" style="position:absolute;left:0;text-align:left;margin-left:-129.45pt;margin-top:12.65pt;width:122.2pt;height:211.6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" filled="f" strokeweight="1pt">
                      <v:stroke opacity="13107f"/>
                    </v:rect>
                  </w:pict>
                </mc:Fallback>
              </mc:AlternateContent>
            </w:r>
            <w:r w:rsidR="00CD600D">
              <w:rPr>
                <w:rFonts w:ascii="BIZ UDPゴシック" w:eastAsia="BIZ UDPゴシック" w:hAnsi="BIZ UDPゴシック"/>
                <w:noProof/>
                <w:color w:val="FF0000"/>
                <w:sz w:val="26"/>
                <w:szCs w:val="26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-1551819</wp:posOffset>
                  </wp:positionH>
                  <wp:positionV relativeFrom="paragraph">
                    <wp:posOffset>2126291</wp:posOffset>
                  </wp:positionV>
                  <wp:extent cx="339090" cy="546919"/>
                  <wp:effectExtent l="76200" t="38100" r="60960" b="43815"/>
                  <wp:wrapNone/>
                  <wp:docPr id="29" name="図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medical_helpmark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0750522">
                            <a:off x="0" y="0"/>
                            <a:ext cx="339090" cy="5469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CD600D" w:rsidRPr="00FC29D2">
              <w:rPr>
                <w:rFonts w:ascii="BIZ UDPゴシック" w:eastAsia="BIZ UDPゴシック" w:hAnsi="BIZ UDPゴシック"/>
                <w:noProof/>
                <w:color w:val="FF0000"/>
                <w:sz w:val="26"/>
                <w:szCs w:val="26"/>
              </w:rPr>
              <mc:AlternateContent>
                <mc:Choice Requires="wps">
                  <w:drawing>
                    <wp:anchor distT="45720" distB="45720" distL="114300" distR="114300" simplePos="0" relativeHeight="251673600" behindDoc="0" locked="0" layoutInCell="1" allowOverlap="1" wp14:anchorId="717824A8" wp14:editId="2923236A">
                      <wp:simplePos x="0" y="0"/>
                      <wp:positionH relativeFrom="column">
                        <wp:posOffset>-1614170</wp:posOffset>
                      </wp:positionH>
                      <wp:positionV relativeFrom="paragraph">
                        <wp:posOffset>81915</wp:posOffset>
                      </wp:positionV>
                      <wp:extent cx="1466850" cy="2815590"/>
                      <wp:effectExtent l="0" t="0" r="0" b="3810"/>
                      <wp:wrapSquare wrapText="bothSides"/>
                      <wp:docPr id="27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66850" cy="28155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B564D" w:rsidRPr="00B625C5" w:rsidRDefault="005B564D" w:rsidP="00CD600D">
                                  <w:pPr>
                                    <w:spacing w:line="276" w:lineRule="auto"/>
                                    <w:ind w:right="113" w:firstLineChars="100" w:firstLine="260"/>
                                    <w:jc w:val="left"/>
                                    <w:rPr>
                                      <w:rFonts w:ascii="ＭＳ Ｐゴシック" w:eastAsia="ＭＳ Ｐゴシック" w:hAnsi="ＭＳ Ｐゴシック"/>
                                      <w:sz w:val="26"/>
                                      <w:szCs w:val="26"/>
                                    </w:rPr>
                                  </w:pP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6"/>
                                      <w:szCs w:val="26"/>
                                    </w:rPr>
                                    <w:t>私は視覚障害です。</w:t>
                                  </w:r>
                                </w:p>
                                <w:p w:rsidR="005B564D" w:rsidRPr="00B625C5" w:rsidRDefault="005B564D" w:rsidP="00CD600D">
                                  <w:pPr>
                                    <w:spacing w:line="276" w:lineRule="auto"/>
                                    <w:ind w:right="113" w:firstLineChars="100" w:firstLine="260"/>
                                    <w:jc w:val="left"/>
                                    <w:rPr>
                                      <w:rFonts w:ascii="ＭＳ Ｐゴシック" w:eastAsia="ＭＳ Ｐゴシック" w:hAnsi="ＭＳ Ｐゴシック"/>
                                      <w:sz w:val="26"/>
                                      <w:szCs w:val="26"/>
                                    </w:rPr>
                                  </w:pP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color w:val="00B050"/>
                                      <w:sz w:val="26"/>
                                      <w:szCs w:val="26"/>
                                    </w:rPr>
                                    <w:t>困っていたら、手伝って</w:t>
                                  </w: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sz w:val="26"/>
                                      <w:szCs w:val="26"/>
                                    </w:rPr>
                                    <w:t>ください。</w:t>
                                  </w:r>
                                </w:p>
                                <w:p w:rsidR="005B564D" w:rsidRPr="00B625C5" w:rsidRDefault="005B564D" w:rsidP="00CD600D">
                                  <w:pPr>
                                    <w:spacing w:line="276" w:lineRule="auto"/>
                                    <w:ind w:right="113" w:firstLineChars="100" w:firstLine="260"/>
                                    <w:jc w:val="left"/>
                                    <w:rPr>
                                      <w:rFonts w:ascii="ＭＳ Ｐゴシック" w:eastAsia="ＭＳ Ｐゴシック" w:hAnsi="ＭＳ Ｐゴシック"/>
                                      <w:sz w:val="26"/>
                                      <w:szCs w:val="26"/>
                                    </w:rPr>
                                  </w:pP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sz w:val="26"/>
                                      <w:szCs w:val="26"/>
                                    </w:rPr>
                                    <w:t>急に声をかけられると驚きます。</w:t>
                                  </w:r>
                                </w:p>
                                <w:p w:rsidR="005B564D" w:rsidRPr="00B625C5" w:rsidRDefault="005B564D" w:rsidP="00CD600D">
                                  <w:pPr>
                                    <w:spacing w:line="276" w:lineRule="auto"/>
                                    <w:ind w:right="113" w:firstLineChars="100" w:firstLine="260"/>
                                    <w:jc w:val="left"/>
                                    <w:rPr>
                                      <w:rFonts w:ascii="ＭＳ Ｐゴシック" w:eastAsia="ＭＳ Ｐゴシック" w:hAnsi="ＭＳ Ｐゴシック"/>
                                      <w:sz w:val="26"/>
                                      <w:szCs w:val="26"/>
                                    </w:rPr>
                                  </w:pP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color w:val="00B050"/>
                                      <w:sz w:val="26"/>
                                      <w:szCs w:val="26"/>
                                    </w:rPr>
                                    <w:t>正面から優しく声かけ</w:t>
                                  </w: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sz w:val="26"/>
                                      <w:szCs w:val="26"/>
                                    </w:rPr>
                                    <w:t>を</w:t>
                                  </w:r>
                                </w:p>
                                <w:p w:rsidR="005B564D" w:rsidRPr="00B625C5" w:rsidRDefault="005B564D" w:rsidP="00CD600D">
                                  <w:pPr>
                                    <w:spacing w:line="276" w:lineRule="auto"/>
                                    <w:ind w:firstLineChars="100" w:firstLine="260"/>
                                    <w:rPr>
                                      <w:rFonts w:ascii="ＭＳ Ｐゴシック" w:eastAsia="ＭＳ Ｐゴシック" w:hAnsi="ＭＳ Ｐゴシック"/>
                                    </w:rPr>
                                  </w:pP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kern w:val="0"/>
                                      <w:sz w:val="26"/>
                                      <w:szCs w:val="26"/>
                                    </w:rPr>
                                    <w:t>お願いします。</w:t>
                                  </w:r>
                                </w:p>
                              </w:txbxContent>
                            </wps:txbx>
                            <wps:bodyPr rot="0" vert="eaVert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7824A8" id="_x0000_s1032" type="#_x0000_t202" style="position:absolute;left:0;text-align:left;margin-left:-127.1pt;margin-top:6.45pt;width:115.5pt;height:221.7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" stroked="f">
                      <v:textbox style="layout-flow:vertical-ideographic">
                        <w:txbxContent>
                          <w:p w:rsidR="005B564D" w:rsidRPr="00B625C5" w:rsidRDefault="005B564D" w:rsidP="00CD600D">
                            <w:pPr>
                              <w:spacing w:line="276" w:lineRule="auto"/>
                              <w:ind w:right="113" w:firstLineChars="100" w:firstLine="26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26"/>
                                <w:szCs w:val="26"/>
                              </w:rPr>
                            </w:pP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6"/>
                                <w:szCs w:val="26"/>
                              </w:rPr>
                              <w:t>私は視覚障害です。</w:t>
                            </w:r>
                          </w:p>
                          <w:p w:rsidR="005B564D" w:rsidRPr="00B625C5" w:rsidRDefault="005B564D" w:rsidP="00CD600D">
                            <w:pPr>
                              <w:spacing w:line="276" w:lineRule="auto"/>
                              <w:ind w:right="113" w:firstLineChars="100" w:firstLine="26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26"/>
                                <w:szCs w:val="26"/>
                              </w:rPr>
                            </w:pP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color w:val="00B050"/>
                                <w:sz w:val="26"/>
                                <w:szCs w:val="26"/>
                              </w:rPr>
                              <w:t>困っていたら、手伝って</w:t>
                            </w: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sz w:val="26"/>
                                <w:szCs w:val="26"/>
                              </w:rPr>
                              <w:t>ください。</w:t>
                            </w:r>
                          </w:p>
                          <w:p w:rsidR="005B564D" w:rsidRPr="00B625C5" w:rsidRDefault="005B564D" w:rsidP="00CD600D">
                            <w:pPr>
                              <w:spacing w:line="276" w:lineRule="auto"/>
                              <w:ind w:right="113" w:firstLineChars="100" w:firstLine="26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26"/>
                                <w:szCs w:val="26"/>
                              </w:rPr>
                            </w:pP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sz w:val="26"/>
                                <w:szCs w:val="26"/>
                              </w:rPr>
                              <w:t>急に声をかけられると驚きます。</w:t>
                            </w:r>
                          </w:p>
                          <w:p w:rsidR="005B564D" w:rsidRPr="00B625C5" w:rsidRDefault="005B564D" w:rsidP="00CD600D">
                            <w:pPr>
                              <w:spacing w:line="276" w:lineRule="auto"/>
                              <w:ind w:right="113" w:firstLineChars="100" w:firstLine="26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26"/>
                                <w:szCs w:val="26"/>
                              </w:rPr>
                            </w:pP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color w:val="00B050"/>
                                <w:sz w:val="26"/>
                                <w:szCs w:val="26"/>
                              </w:rPr>
                              <w:t>正面から優しく声かけ</w:t>
                            </w: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sz w:val="26"/>
                                <w:szCs w:val="26"/>
                              </w:rPr>
                              <w:t>を</w:t>
                            </w:r>
                          </w:p>
                          <w:p w:rsidR="005B564D" w:rsidRPr="00B625C5" w:rsidRDefault="005B564D" w:rsidP="00CD600D">
                            <w:pPr>
                              <w:spacing w:line="276" w:lineRule="auto"/>
                              <w:ind w:firstLineChars="100" w:firstLine="260"/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kern w:val="0"/>
                                <w:sz w:val="26"/>
                                <w:szCs w:val="26"/>
                              </w:rPr>
                              <w:t>お願いします。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5B564D">
              <w:rPr>
                <w:rFonts w:ascii="BIZ UDPゴシック" w:eastAsia="BIZ UDPゴシック" w:hAnsi="BIZ UDPゴシック"/>
                <w:noProof/>
                <w:color w:val="FF0000"/>
                <w:sz w:val="26"/>
                <w:szCs w:val="26"/>
              </w:rPr>
              <w:drawing>
                <wp:anchor distT="0" distB="0" distL="114300" distR="114300" simplePos="0" relativeHeight="251674624" behindDoc="0" locked="0" layoutInCell="1" allowOverlap="1">
                  <wp:simplePos x="0" y="0"/>
                  <wp:positionH relativeFrom="column">
                    <wp:posOffset>-518275</wp:posOffset>
                  </wp:positionH>
                  <wp:positionV relativeFrom="paragraph">
                    <wp:posOffset>1986694</wp:posOffset>
                  </wp:positionV>
                  <wp:extent cx="372140" cy="217569"/>
                  <wp:effectExtent l="19050" t="38100" r="8890" b="49530"/>
                  <wp:wrapNone/>
                  <wp:docPr id="28" name="図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body_eye_color9_black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714435">
                            <a:off x="0" y="0"/>
                            <a:ext cx="372140" cy="2175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934" w:type="dxa"/>
            <w:textDirection w:val="tbRlV"/>
            <w:vAlign w:val="center"/>
          </w:tcPr>
          <w:p w:rsidR="000230A9" w:rsidRPr="008324D0" w:rsidRDefault="00BF11DF" w:rsidP="008324D0">
            <w:pPr>
              <w:ind w:left="113" w:right="113" w:firstLineChars="200" w:firstLine="420"/>
              <w:jc w:val="left"/>
              <w:rPr>
                <w:rFonts w:ascii="BIZ UDPゴシック" w:eastAsia="BIZ UDPゴシック" w:hAnsi="BIZ UDPゴシック"/>
                <w:sz w:val="26"/>
                <w:szCs w:val="2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0B6DE078" wp14:editId="114924A7">
                      <wp:simplePos x="0" y="0"/>
                      <wp:positionH relativeFrom="column">
                        <wp:posOffset>-1675130</wp:posOffset>
                      </wp:positionH>
                      <wp:positionV relativeFrom="paragraph">
                        <wp:posOffset>171923</wp:posOffset>
                      </wp:positionV>
                      <wp:extent cx="1551940" cy="2687955"/>
                      <wp:effectExtent l="0" t="0" r="10160" b="17145"/>
                      <wp:wrapNone/>
                      <wp:docPr id="199" name="正方形/長方形 1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1940" cy="268795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000000">
                                    <a:alpha val="2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4628A6ED" id="正方形/長方形 199" o:spid="_x0000_s1026" style="position:absolute;left:0;text-align:left;margin-left:-131.9pt;margin-top:13.55pt;width:122.2pt;height:211.6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" filled="f" strokeweight="1pt">
                      <v:stroke opacity="13107f"/>
                    </v:rect>
                  </w:pict>
                </mc:Fallback>
              </mc:AlternateContent>
            </w:r>
            <w:r w:rsidR="005B564D">
              <w:rPr>
                <w:rFonts w:ascii="BIZ UDPゴシック" w:eastAsia="BIZ UDPゴシック" w:hAnsi="BIZ UDPゴシック"/>
                <w:noProof/>
                <w:color w:val="FF0000"/>
                <w:sz w:val="26"/>
                <w:szCs w:val="26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-1544505</wp:posOffset>
                  </wp:positionH>
                  <wp:positionV relativeFrom="paragraph">
                    <wp:posOffset>2229914</wp:posOffset>
                  </wp:positionV>
                  <wp:extent cx="297712" cy="480181"/>
                  <wp:effectExtent l="57150" t="38100" r="64770" b="34290"/>
                  <wp:wrapNone/>
                  <wp:docPr id="25" name="図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edical_helpmark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0705032">
                            <a:off x="0" y="0"/>
                            <a:ext cx="297712" cy="4801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5B564D">
              <w:rPr>
                <w:rFonts w:ascii="BIZ UDPゴシック" w:eastAsia="BIZ UDPゴシック" w:hAnsi="BIZ UDPゴシック"/>
                <w:noProof/>
                <w:color w:val="FF0000"/>
                <w:sz w:val="26"/>
                <w:szCs w:val="26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-669777</wp:posOffset>
                  </wp:positionH>
                  <wp:positionV relativeFrom="paragraph">
                    <wp:posOffset>2007176</wp:posOffset>
                  </wp:positionV>
                  <wp:extent cx="545932" cy="607991"/>
                  <wp:effectExtent l="38100" t="19050" r="6985" b="40005"/>
                  <wp:wrapNone/>
                  <wp:docPr id="24" name="図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kurumaisu_yellow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316329">
                            <a:off x="0" y="0"/>
                            <a:ext cx="549179" cy="6116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5B564D">
              <w:rPr>
                <w:rFonts w:ascii="BIZ UDPゴシック" w:eastAsia="BIZ UDPゴシック" w:hAnsi="BIZ UDPゴシック"/>
                <w:noProof/>
                <w:color w:val="FF0000"/>
                <w:sz w:val="26"/>
                <w:szCs w:val="26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-1608114</wp:posOffset>
                  </wp:positionH>
                  <wp:positionV relativeFrom="paragraph">
                    <wp:posOffset>1262889</wp:posOffset>
                  </wp:positionV>
                  <wp:extent cx="266236" cy="726924"/>
                  <wp:effectExtent l="57150" t="19050" r="38735" b="16510"/>
                  <wp:wrapNone/>
                  <wp:docPr id="26" name="図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tsue2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0746447">
                            <a:off x="0" y="0"/>
                            <a:ext cx="272449" cy="7438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5B564D" w:rsidRPr="00FC29D2">
              <w:rPr>
                <w:rFonts w:ascii="BIZ UDPゴシック" w:eastAsia="BIZ UDPゴシック" w:hAnsi="BIZ UDPゴシック"/>
                <w:noProof/>
                <w:color w:val="FF0000"/>
                <w:sz w:val="26"/>
                <w:szCs w:val="26"/>
              </w:rPr>
              <mc:AlternateContent>
                <mc:Choice Requires="wps">
                  <w:drawing>
                    <wp:anchor distT="45720" distB="45720" distL="114300" distR="114300" simplePos="0" relativeHeight="251668480" behindDoc="0" locked="0" layoutInCell="1" allowOverlap="1" wp14:anchorId="4D8968FF" wp14:editId="2B8DDBA0">
                      <wp:simplePos x="0" y="0"/>
                      <wp:positionH relativeFrom="column">
                        <wp:posOffset>-1574165</wp:posOffset>
                      </wp:positionH>
                      <wp:positionV relativeFrom="paragraph">
                        <wp:posOffset>210185</wp:posOffset>
                      </wp:positionV>
                      <wp:extent cx="1264285" cy="2774950"/>
                      <wp:effectExtent l="0" t="0" r="0" b="6350"/>
                      <wp:wrapSquare wrapText="bothSides"/>
                      <wp:docPr id="23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64285" cy="27749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B564D" w:rsidRPr="00B625C5" w:rsidRDefault="005B564D" w:rsidP="005B564D">
                                  <w:pPr>
                                    <w:spacing w:line="276" w:lineRule="auto"/>
                                    <w:ind w:right="113"/>
                                    <w:jc w:val="left"/>
                                    <w:rPr>
                                      <w:rFonts w:ascii="ＭＳ Ｐゴシック" w:eastAsia="ＭＳ Ｐゴシック" w:hAnsi="ＭＳ Ｐゴシック"/>
                                      <w:sz w:val="26"/>
                                      <w:szCs w:val="26"/>
                                    </w:rPr>
                                  </w:pP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6"/>
                                      <w:szCs w:val="26"/>
                                    </w:rPr>
                                    <w:t>私は手足が不自由です。</w:t>
                                  </w:r>
                                </w:p>
                                <w:p w:rsidR="005B564D" w:rsidRPr="00B625C5" w:rsidRDefault="005B564D" w:rsidP="005B564D">
                                  <w:pPr>
                                    <w:spacing w:line="276" w:lineRule="auto"/>
                                    <w:ind w:right="113"/>
                                    <w:jc w:val="left"/>
                                    <w:rPr>
                                      <w:rFonts w:ascii="ＭＳ Ｐゴシック" w:eastAsia="ＭＳ Ｐゴシック" w:hAnsi="ＭＳ Ｐゴシック"/>
                                      <w:sz w:val="26"/>
                                      <w:szCs w:val="26"/>
                                    </w:rPr>
                                  </w:pP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color w:val="00B050"/>
                                      <w:sz w:val="26"/>
                                      <w:szCs w:val="26"/>
                                    </w:rPr>
                                    <w:t>困っていたら、手伝って</w:t>
                                  </w: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sz w:val="26"/>
                                      <w:szCs w:val="26"/>
                                    </w:rPr>
                                    <w:t>ください。</w:t>
                                  </w:r>
                                </w:p>
                                <w:p w:rsidR="005B564D" w:rsidRPr="00B625C5" w:rsidRDefault="005B564D" w:rsidP="005B564D">
                                  <w:pPr>
                                    <w:spacing w:line="276" w:lineRule="auto"/>
                                    <w:ind w:right="113"/>
                                    <w:jc w:val="left"/>
                                    <w:rPr>
                                      <w:rFonts w:ascii="ＭＳ Ｐゴシック" w:eastAsia="ＭＳ Ｐゴシック" w:hAnsi="ＭＳ Ｐゴシック"/>
                                      <w:sz w:val="26"/>
                                      <w:szCs w:val="26"/>
                                    </w:rPr>
                                  </w:pP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sz w:val="26"/>
                                      <w:szCs w:val="26"/>
                                    </w:rPr>
                                    <w:t>電車などで</w:t>
                                  </w: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color w:val="00B050"/>
                                      <w:sz w:val="26"/>
                                      <w:szCs w:val="26"/>
                                    </w:rPr>
                                    <w:t>席を譲って</w:t>
                                  </w: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sz w:val="26"/>
                                      <w:szCs w:val="26"/>
                                    </w:rPr>
                                    <w:t>いただけると</w:t>
                                  </w:r>
                                </w:p>
                                <w:p w:rsidR="005B564D" w:rsidRPr="00B625C5" w:rsidRDefault="003B7518" w:rsidP="005B564D">
                                  <w:pPr>
                                    <w:spacing w:line="276" w:lineRule="auto"/>
                                    <w:rPr>
                                      <w:rFonts w:ascii="ＭＳ Ｐゴシック" w:eastAsia="ＭＳ Ｐゴシック" w:hAnsi="ＭＳ Ｐゴシック"/>
                                    </w:rPr>
                                  </w:pP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kern w:val="0"/>
                                      <w:sz w:val="26"/>
                                      <w:szCs w:val="26"/>
                                    </w:rPr>
                                    <w:t>うれしい</w:t>
                                  </w:r>
                                  <w:r w:rsidR="005B564D" w:rsidRPr="00B625C5">
                                    <w:rPr>
                                      <w:rFonts w:ascii="ＭＳ Ｐゴシック" w:eastAsia="ＭＳ Ｐゴシック" w:hAnsi="ＭＳ Ｐゴシック" w:hint="eastAsia"/>
                                      <w:kern w:val="0"/>
                                      <w:sz w:val="26"/>
                                      <w:szCs w:val="26"/>
                                    </w:rPr>
                                    <w:t>です。</w:t>
                                  </w:r>
                                </w:p>
                              </w:txbxContent>
                            </wps:txbx>
                            <wps:bodyPr rot="0" vert="eaVert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8968FF" id="_x0000_s1033" type="#_x0000_t202" style="position:absolute;left:0;text-align:left;margin-left:-123.95pt;margin-top:16.55pt;width:99.55pt;height:218.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" stroked="f">
                      <v:textbox style="layout-flow:vertical-ideographic">
                        <w:txbxContent>
                          <w:p w:rsidR="005B564D" w:rsidRPr="00B625C5" w:rsidRDefault="005B564D" w:rsidP="005B564D">
                            <w:pPr>
                              <w:spacing w:line="276" w:lineRule="auto"/>
                              <w:ind w:right="113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26"/>
                                <w:szCs w:val="26"/>
                              </w:rPr>
                            </w:pP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6"/>
                                <w:szCs w:val="26"/>
                              </w:rPr>
                              <w:t>私は手足が不自由です。</w:t>
                            </w:r>
                          </w:p>
                          <w:p w:rsidR="005B564D" w:rsidRPr="00B625C5" w:rsidRDefault="005B564D" w:rsidP="005B564D">
                            <w:pPr>
                              <w:spacing w:line="276" w:lineRule="auto"/>
                              <w:ind w:right="113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26"/>
                                <w:szCs w:val="26"/>
                              </w:rPr>
                            </w:pP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color w:val="00B050"/>
                                <w:sz w:val="26"/>
                                <w:szCs w:val="26"/>
                              </w:rPr>
                              <w:t>困っていたら、手伝って</w:t>
                            </w: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sz w:val="26"/>
                                <w:szCs w:val="26"/>
                              </w:rPr>
                              <w:t>ください。</w:t>
                            </w:r>
                          </w:p>
                          <w:p w:rsidR="005B564D" w:rsidRPr="00B625C5" w:rsidRDefault="005B564D" w:rsidP="005B564D">
                            <w:pPr>
                              <w:spacing w:line="276" w:lineRule="auto"/>
                              <w:ind w:right="113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26"/>
                                <w:szCs w:val="26"/>
                              </w:rPr>
                            </w:pP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sz w:val="26"/>
                                <w:szCs w:val="26"/>
                              </w:rPr>
                              <w:t>電車などで</w:t>
                            </w: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color w:val="00B050"/>
                                <w:sz w:val="26"/>
                                <w:szCs w:val="26"/>
                              </w:rPr>
                              <w:t>席を譲って</w:t>
                            </w: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sz w:val="26"/>
                                <w:szCs w:val="26"/>
                              </w:rPr>
                              <w:t>いただけると</w:t>
                            </w:r>
                          </w:p>
                          <w:p w:rsidR="005B564D" w:rsidRPr="00B625C5" w:rsidRDefault="003B7518" w:rsidP="005B564D">
                            <w:pPr>
                              <w:spacing w:line="276" w:lineRule="auto"/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kern w:val="0"/>
                                <w:sz w:val="26"/>
                                <w:szCs w:val="26"/>
                              </w:rPr>
                              <w:t>うれしい</w:t>
                            </w:r>
                            <w:r w:rsidR="005B564D" w:rsidRPr="00B625C5">
                              <w:rPr>
                                <w:rFonts w:ascii="ＭＳ Ｐゴシック" w:eastAsia="ＭＳ Ｐゴシック" w:hAnsi="ＭＳ Ｐゴシック" w:hint="eastAsia"/>
                                <w:kern w:val="0"/>
                                <w:sz w:val="26"/>
                                <w:szCs w:val="26"/>
                              </w:rPr>
                              <w:t>です。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2948" w:type="dxa"/>
            <w:textDirection w:val="tbRlV"/>
            <w:vAlign w:val="center"/>
          </w:tcPr>
          <w:p w:rsidR="000230A9" w:rsidRPr="008324D0" w:rsidRDefault="00BF11DF" w:rsidP="00FC29D2">
            <w:pPr>
              <w:ind w:left="113" w:right="113"/>
              <w:jc w:val="left"/>
              <w:rPr>
                <w:rFonts w:ascii="BIZ UDPゴシック" w:eastAsia="BIZ UDPゴシック" w:hAnsi="BIZ UDPゴシック"/>
                <w:sz w:val="26"/>
                <w:szCs w:val="2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0B6DE078" wp14:editId="114924A7">
                      <wp:simplePos x="0" y="0"/>
                      <wp:positionH relativeFrom="column">
                        <wp:posOffset>-1645285</wp:posOffset>
                      </wp:positionH>
                      <wp:positionV relativeFrom="paragraph">
                        <wp:posOffset>215146</wp:posOffset>
                      </wp:positionV>
                      <wp:extent cx="1551940" cy="2687955"/>
                      <wp:effectExtent l="0" t="0" r="10160" b="17145"/>
                      <wp:wrapNone/>
                      <wp:docPr id="200" name="正方形/長方形 2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1940" cy="268795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000000">
                                    <a:alpha val="2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121F9AA5" id="正方形/長方形 200" o:spid="_x0000_s1026" style="position:absolute;left:0;text-align:left;margin-left:-129.55pt;margin-top:16.95pt;width:122.2pt;height:211.6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" filled="f" strokeweight="1pt">
                      <v:stroke opacity="13107f"/>
                    </v:rect>
                  </w:pict>
                </mc:Fallback>
              </mc:AlternateContent>
            </w:r>
            <w:r>
              <w:rPr>
                <w:rFonts w:ascii="BIZ UDPゴシック" w:eastAsia="BIZ UDPゴシック" w:hAnsi="BIZ UDPゴシック"/>
                <w:noProof/>
                <w:color w:val="FF0000"/>
                <w:sz w:val="26"/>
                <w:szCs w:val="26"/>
              </w:rPr>
              <w:drawing>
                <wp:anchor distT="0" distB="0" distL="114300" distR="114300" simplePos="0" relativeHeight="251665408" behindDoc="0" locked="0" layoutInCell="1" allowOverlap="1" wp14:anchorId="0F079E38">
                  <wp:simplePos x="0" y="0"/>
                  <wp:positionH relativeFrom="column">
                    <wp:posOffset>-927614</wp:posOffset>
                  </wp:positionH>
                  <wp:positionV relativeFrom="paragraph">
                    <wp:posOffset>2269918</wp:posOffset>
                  </wp:positionV>
                  <wp:extent cx="711835" cy="666450"/>
                  <wp:effectExtent l="0" t="0" r="0" b="0"/>
                  <wp:wrapNone/>
                  <wp:docPr id="20" name="図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hitsudan.pn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1835" cy="666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307AA">
              <w:rPr>
                <w:rFonts w:ascii="BIZ UDPゴシック" w:eastAsia="BIZ UDPゴシック" w:hAnsi="BIZ UDPゴシック"/>
                <w:noProof/>
                <w:color w:val="FF0000"/>
                <w:sz w:val="26"/>
                <w:szCs w:val="26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-1479745</wp:posOffset>
                  </wp:positionH>
                  <wp:positionV relativeFrom="paragraph">
                    <wp:posOffset>1891631</wp:posOffset>
                  </wp:positionV>
                  <wp:extent cx="265192" cy="427727"/>
                  <wp:effectExtent l="57150" t="38100" r="59055" b="29845"/>
                  <wp:wrapNone/>
                  <wp:docPr id="21" name="図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medical_helpmark.pn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0876001" flipH="1">
                            <a:off x="0" y="0"/>
                            <a:ext cx="265192" cy="427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C307AA" w:rsidRPr="00FC29D2">
              <w:rPr>
                <w:rFonts w:ascii="BIZ UDPゴシック" w:eastAsia="BIZ UDPゴシック" w:hAnsi="BIZ UDPゴシック"/>
                <w:noProof/>
                <w:color w:val="FF0000"/>
                <w:sz w:val="26"/>
                <w:szCs w:val="26"/>
              </w:rPr>
              <mc:AlternateContent>
                <mc:Choice Requires="wps">
                  <w:drawing>
                    <wp:anchor distT="45720" distB="45720" distL="114300" distR="114300" simplePos="0" relativeHeight="251664384" behindDoc="0" locked="0" layoutInCell="1" allowOverlap="1" wp14:anchorId="47C3B603" wp14:editId="3A2A5CFE">
                      <wp:simplePos x="0" y="0"/>
                      <wp:positionH relativeFrom="column">
                        <wp:posOffset>-1309917</wp:posOffset>
                      </wp:positionH>
                      <wp:positionV relativeFrom="paragraph">
                        <wp:posOffset>210008</wp:posOffset>
                      </wp:positionV>
                      <wp:extent cx="999298" cy="2774315"/>
                      <wp:effectExtent l="0" t="0" r="0" b="6985"/>
                      <wp:wrapSquare wrapText="bothSides"/>
                      <wp:docPr id="19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9298" cy="27743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C29D2" w:rsidRPr="00B625C5" w:rsidRDefault="00FC29D2" w:rsidP="00C307AA">
                                  <w:pPr>
                                    <w:spacing w:line="276" w:lineRule="auto"/>
                                    <w:rPr>
                                      <w:rFonts w:ascii="ＭＳ Ｐゴシック" w:eastAsia="ＭＳ Ｐゴシック" w:hAnsi="ＭＳ Ｐゴシック"/>
                                      <w:color w:val="FF0000"/>
                                      <w:sz w:val="26"/>
                                      <w:szCs w:val="26"/>
                                    </w:rPr>
                                  </w:pP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6"/>
                                      <w:szCs w:val="26"/>
                                    </w:rPr>
                                    <w:t>私は耳が聞こえません。</w:t>
                                  </w:r>
                                </w:p>
                                <w:p w:rsidR="00FC29D2" w:rsidRPr="00B625C5" w:rsidRDefault="00FC29D2" w:rsidP="00C307AA">
                                  <w:pPr>
                                    <w:spacing w:line="276" w:lineRule="auto"/>
                                    <w:rPr>
                                      <w:rFonts w:ascii="ＭＳ Ｐゴシック" w:eastAsia="ＭＳ Ｐゴシック" w:hAnsi="ＭＳ Ｐゴシック"/>
                                      <w:sz w:val="26"/>
                                      <w:szCs w:val="26"/>
                                    </w:rPr>
                                  </w:pP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sz w:val="26"/>
                                      <w:szCs w:val="26"/>
                                    </w:rPr>
                                    <w:t>マスクで口元が読めないので</w:t>
                                  </w:r>
                                </w:p>
                                <w:p w:rsidR="00FC29D2" w:rsidRPr="00B625C5" w:rsidRDefault="00FC29D2" w:rsidP="00C307AA">
                                  <w:pPr>
                                    <w:spacing w:line="276" w:lineRule="auto"/>
                                    <w:rPr>
                                      <w:rFonts w:ascii="ＭＳ Ｐゴシック" w:eastAsia="ＭＳ Ｐゴシック" w:hAnsi="ＭＳ Ｐゴシック"/>
                                    </w:rPr>
                                  </w:pP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color w:val="00B050"/>
                                      <w:sz w:val="26"/>
                                      <w:szCs w:val="26"/>
                                    </w:rPr>
                                    <w:t>指さし・身振り・筆談</w:t>
                                  </w: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sz w:val="26"/>
                                      <w:szCs w:val="26"/>
                                    </w:rPr>
                                    <w:t>してください。</w:t>
                                  </w:r>
                                </w:p>
                              </w:txbxContent>
                            </wps:txbx>
                            <wps:bodyPr rot="0" vert="eaVert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C3B603" id="_x0000_s1034" type="#_x0000_t202" style="position:absolute;left:0;text-align:left;margin-left:-103.15pt;margin-top:16.55pt;width:78.7pt;height:218.4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" stroked="f">
                      <v:textbox style="layout-flow:vertical-ideographic">
                        <w:txbxContent>
                          <w:p w:rsidR="00FC29D2" w:rsidRPr="00B625C5" w:rsidRDefault="00FC29D2" w:rsidP="00C307AA">
                            <w:pPr>
                              <w:spacing w:line="276" w:lineRule="auto"/>
                              <w:rPr>
                                <w:rFonts w:ascii="ＭＳ Ｐゴシック" w:eastAsia="ＭＳ Ｐゴシック" w:hAnsi="ＭＳ Ｐゴシック"/>
                                <w:color w:val="FF0000"/>
                                <w:sz w:val="26"/>
                                <w:szCs w:val="26"/>
                              </w:rPr>
                            </w:pP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6"/>
                                <w:szCs w:val="26"/>
                              </w:rPr>
                              <w:t>私は耳が聞こえません。</w:t>
                            </w:r>
                          </w:p>
                          <w:p w:rsidR="00FC29D2" w:rsidRPr="00B625C5" w:rsidRDefault="00FC29D2" w:rsidP="00C307AA">
                            <w:pPr>
                              <w:spacing w:line="276" w:lineRule="auto"/>
                              <w:rPr>
                                <w:rFonts w:ascii="ＭＳ Ｐゴシック" w:eastAsia="ＭＳ Ｐゴシック" w:hAnsi="ＭＳ Ｐゴシック"/>
                                <w:sz w:val="26"/>
                                <w:szCs w:val="26"/>
                              </w:rPr>
                            </w:pP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sz w:val="26"/>
                                <w:szCs w:val="26"/>
                              </w:rPr>
                              <w:t>マスクで口元が読めないので</w:t>
                            </w:r>
                          </w:p>
                          <w:p w:rsidR="00FC29D2" w:rsidRPr="00B625C5" w:rsidRDefault="00FC29D2" w:rsidP="00C307AA">
                            <w:pPr>
                              <w:spacing w:line="276" w:lineRule="auto"/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color w:val="00B050"/>
                                <w:sz w:val="26"/>
                                <w:szCs w:val="26"/>
                              </w:rPr>
                              <w:t>指さし・身振り・筆談</w:t>
                            </w: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sz w:val="26"/>
                                <w:szCs w:val="26"/>
                              </w:rPr>
                              <w:t>してください。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2976" w:type="dxa"/>
            <w:textDirection w:val="tbRlV"/>
            <w:vAlign w:val="center"/>
          </w:tcPr>
          <w:p w:rsidR="000230A9" w:rsidRPr="008324D0" w:rsidRDefault="002663E7" w:rsidP="00FC29D2">
            <w:pPr>
              <w:ind w:left="113" w:right="113"/>
              <w:jc w:val="left"/>
              <w:rPr>
                <w:rFonts w:ascii="BIZ UDPゴシック" w:eastAsia="BIZ UDPゴシック" w:hAnsi="BIZ UDPゴシック"/>
                <w:sz w:val="26"/>
                <w:szCs w:val="26"/>
              </w:rPr>
            </w:pPr>
            <w:r>
              <w:rPr>
                <w:rFonts w:ascii="BIZ UDPゴシック" w:eastAsia="BIZ UDPゴシック" w:hAnsi="BIZ UDPゴシック" w:hint="eastAsia"/>
                <w:noProof/>
                <w:sz w:val="26"/>
                <w:szCs w:val="26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-1548722</wp:posOffset>
                  </wp:positionH>
                  <wp:positionV relativeFrom="paragraph">
                    <wp:posOffset>1734641</wp:posOffset>
                  </wp:positionV>
                  <wp:extent cx="270608" cy="436478"/>
                  <wp:effectExtent l="76200" t="38100" r="72390" b="40005"/>
                  <wp:wrapNone/>
                  <wp:docPr id="18" name="図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medical_helpmark.pn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0503084">
                            <a:off x="0" y="0"/>
                            <a:ext cx="270608" cy="4364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C29D2">
              <w:rPr>
                <w:rFonts w:ascii="BIZ UDPゴシック" w:eastAsia="BIZ UDPゴシック" w:hAnsi="BIZ UDPゴシック"/>
                <w:noProof/>
                <w:color w:val="FF0000"/>
                <w:sz w:val="26"/>
                <w:szCs w:val="26"/>
              </w:rPr>
              <mc:AlternateContent>
                <mc:Choice Requires="wps">
                  <w:drawing>
                    <wp:anchor distT="45720" distB="45720" distL="114300" distR="114300" simplePos="0" relativeHeight="251658239" behindDoc="0" locked="0" layoutInCell="1" allowOverlap="1">
                      <wp:simplePos x="0" y="0"/>
                      <wp:positionH relativeFrom="column">
                        <wp:posOffset>-1591148</wp:posOffset>
                      </wp:positionH>
                      <wp:positionV relativeFrom="paragraph">
                        <wp:posOffset>156845</wp:posOffset>
                      </wp:positionV>
                      <wp:extent cx="1286510" cy="2774315"/>
                      <wp:effectExtent l="0" t="0" r="8890" b="6985"/>
                      <wp:wrapSquare wrapText="bothSides"/>
                      <wp:docPr id="217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86510" cy="27743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C29D2" w:rsidRPr="00B625C5" w:rsidRDefault="00FC29D2" w:rsidP="00FC29D2">
                                  <w:pPr>
                                    <w:spacing w:line="276" w:lineRule="auto"/>
                                    <w:ind w:right="113"/>
                                    <w:jc w:val="left"/>
                                    <w:rPr>
                                      <w:rFonts w:ascii="ＭＳ Ｐゴシック" w:eastAsia="ＭＳ Ｐゴシック" w:hAnsi="ＭＳ Ｐゴシック"/>
                                      <w:sz w:val="26"/>
                                      <w:szCs w:val="26"/>
                                    </w:rPr>
                                  </w:pP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6"/>
                                      <w:szCs w:val="26"/>
                                    </w:rPr>
                                    <w:t>目に見えない障害</w:t>
                                  </w:r>
                                  <w:r w:rsidR="00AE366F" w:rsidRPr="00B625C5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6"/>
                                      <w:szCs w:val="26"/>
                                    </w:rPr>
                                    <w:t>が</w:t>
                                  </w:r>
                                  <w:r w:rsidR="002663E7" w:rsidRPr="00B625C5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6"/>
                                      <w:szCs w:val="26"/>
                                    </w:rPr>
                                    <w:t>あります</w:t>
                                  </w: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6"/>
                                      <w:szCs w:val="26"/>
                                    </w:rPr>
                                    <w:t>。</w:t>
                                  </w:r>
                                </w:p>
                                <w:p w:rsidR="00FC29D2" w:rsidRPr="00B625C5" w:rsidRDefault="00FC29D2" w:rsidP="00FC29D2">
                                  <w:pPr>
                                    <w:spacing w:line="276" w:lineRule="auto"/>
                                    <w:ind w:right="113"/>
                                    <w:jc w:val="left"/>
                                    <w:rPr>
                                      <w:rFonts w:ascii="ＭＳ Ｐゴシック" w:eastAsia="ＭＳ Ｐゴシック" w:hAnsi="ＭＳ Ｐゴシック"/>
                                      <w:sz w:val="26"/>
                                      <w:szCs w:val="26"/>
                                    </w:rPr>
                                  </w:pP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sz w:val="26"/>
                                      <w:szCs w:val="26"/>
                                    </w:rPr>
                                    <w:t>疲れやすい症状の出る障害なので</w:t>
                                  </w:r>
                                </w:p>
                                <w:p w:rsidR="003B7518" w:rsidRPr="00B625C5" w:rsidRDefault="00FC29D2" w:rsidP="003B7518">
                                  <w:pPr>
                                    <w:spacing w:line="276" w:lineRule="auto"/>
                                    <w:ind w:right="113"/>
                                    <w:jc w:val="left"/>
                                    <w:rPr>
                                      <w:rFonts w:ascii="ＭＳ Ｐゴシック" w:eastAsia="ＭＳ Ｐゴシック" w:hAnsi="ＭＳ Ｐゴシック"/>
                                      <w:sz w:val="26"/>
                                      <w:szCs w:val="26"/>
                                    </w:rPr>
                                  </w:pP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sz w:val="26"/>
                                      <w:szCs w:val="26"/>
                                    </w:rPr>
                                    <w:t>電車などで</w:t>
                                  </w: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color w:val="00B050"/>
                                      <w:sz w:val="26"/>
                                      <w:szCs w:val="26"/>
                                    </w:rPr>
                                    <w:t>席を譲って</w:t>
                                  </w: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sz w:val="26"/>
                                      <w:szCs w:val="26"/>
                                    </w:rPr>
                                    <w:t>いただけると</w:t>
                                  </w:r>
                                </w:p>
                                <w:p w:rsidR="00FC29D2" w:rsidRPr="00B625C5" w:rsidRDefault="002663E7" w:rsidP="003B7518">
                                  <w:pPr>
                                    <w:spacing w:line="276" w:lineRule="auto"/>
                                    <w:ind w:right="113"/>
                                    <w:jc w:val="left"/>
                                    <w:rPr>
                                      <w:rFonts w:ascii="ＭＳ Ｐゴシック" w:eastAsia="ＭＳ Ｐゴシック" w:hAnsi="ＭＳ Ｐゴシック"/>
                                      <w:sz w:val="26"/>
                                      <w:szCs w:val="26"/>
                                    </w:rPr>
                                  </w:pPr>
                                  <w:r w:rsidRPr="00B625C5">
                                    <w:rPr>
                                      <w:rFonts w:ascii="ＭＳ Ｐゴシック" w:eastAsia="ＭＳ Ｐゴシック" w:hAnsi="ＭＳ Ｐゴシック" w:hint="eastAsia"/>
                                      <w:sz w:val="26"/>
                                      <w:szCs w:val="26"/>
                                    </w:rPr>
                                    <w:t>うれしい</w:t>
                                  </w:r>
                                  <w:r w:rsidR="00FC29D2" w:rsidRPr="00B625C5">
                                    <w:rPr>
                                      <w:rFonts w:ascii="ＭＳ Ｐゴシック" w:eastAsia="ＭＳ Ｐゴシック" w:hAnsi="ＭＳ Ｐゴシック" w:hint="eastAsia"/>
                                      <w:sz w:val="26"/>
                                      <w:szCs w:val="26"/>
                                    </w:rPr>
                                    <w:t>です。</w:t>
                                  </w:r>
                                </w:p>
                              </w:txbxContent>
                            </wps:txbx>
                            <wps:bodyPr rot="0" vert="eaVert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5" type="#_x0000_t202" style="position:absolute;left:0;text-align:left;margin-left:-125.3pt;margin-top:12.35pt;width:101.3pt;height:218.45pt;z-index:251658239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" stroked="f">
                      <v:textbox style="layout-flow:vertical-ideographic">
                        <w:txbxContent>
                          <w:p w:rsidR="00FC29D2" w:rsidRPr="00B625C5" w:rsidRDefault="00FC29D2" w:rsidP="00FC29D2">
                            <w:pPr>
                              <w:spacing w:line="276" w:lineRule="auto"/>
                              <w:ind w:right="113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26"/>
                                <w:szCs w:val="26"/>
                              </w:rPr>
                            </w:pP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6"/>
                                <w:szCs w:val="26"/>
                              </w:rPr>
                              <w:t>目に見えない障害</w:t>
                            </w:r>
                            <w:r w:rsidR="00AE366F" w:rsidRPr="00B625C5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6"/>
                                <w:szCs w:val="26"/>
                              </w:rPr>
                              <w:t>が</w:t>
                            </w:r>
                            <w:r w:rsidR="002663E7" w:rsidRPr="00B625C5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6"/>
                                <w:szCs w:val="26"/>
                              </w:rPr>
                              <w:t>あります</w:t>
                            </w: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6"/>
                                <w:szCs w:val="26"/>
                              </w:rPr>
                              <w:t>。</w:t>
                            </w:r>
                          </w:p>
                          <w:p w:rsidR="00FC29D2" w:rsidRPr="00B625C5" w:rsidRDefault="00FC29D2" w:rsidP="00FC29D2">
                            <w:pPr>
                              <w:spacing w:line="276" w:lineRule="auto"/>
                              <w:ind w:right="113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26"/>
                                <w:szCs w:val="26"/>
                              </w:rPr>
                            </w:pP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sz w:val="26"/>
                                <w:szCs w:val="26"/>
                              </w:rPr>
                              <w:t>疲れやすい症状の出る障害なので</w:t>
                            </w:r>
                          </w:p>
                          <w:p w:rsidR="003B7518" w:rsidRPr="00B625C5" w:rsidRDefault="00FC29D2" w:rsidP="003B7518">
                            <w:pPr>
                              <w:spacing w:line="276" w:lineRule="auto"/>
                              <w:ind w:right="113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26"/>
                                <w:szCs w:val="26"/>
                              </w:rPr>
                            </w:pP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sz w:val="26"/>
                                <w:szCs w:val="26"/>
                              </w:rPr>
                              <w:t>電車などで</w:t>
                            </w: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color w:val="00B050"/>
                                <w:sz w:val="26"/>
                                <w:szCs w:val="26"/>
                              </w:rPr>
                              <w:t>席を譲って</w:t>
                            </w: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sz w:val="26"/>
                                <w:szCs w:val="26"/>
                              </w:rPr>
                              <w:t>いただけると</w:t>
                            </w:r>
                          </w:p>
                          <w:p w:rsidR="00FC29D2" w:rsidRPr="00B625C5" w:rsidRDefault="002663E7" w:rsidP="003B7518">
                            <w:pPr>
                              <w:spacing w:line="276" w:lineRule="auto"/>
                              <w:ind w:right="113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26"/>
                                <w:szCs w:val="26"/>
                              </w:rPr>
                            </w:pPr>
                            <w:r w:rsidRPr="00B625C5">
                              <w:rPr>
                                <w:rFonts w:ascii="ＭＳ Ｐゴシック" w:eastAsia="ＭＳ Ｐゴシック" w:hAnsi="ＭＳ Ｐゴシック" w:hint="eastAsia"/>
                                <w:sz w:val="26"/>
                                <w:szCs w:val="26"/>
                              </w:rPr>
                              <w:t>うれしい</w:t>
                            </w:r>
                            <w:r w:rsidR="00FC29D2" w:rsidRPr="00B625C5">
                              <w:rPr>
                                <w:rFonts w:ascii="ＭＳ Ｐゴシック" w:eastAsia="ＭＳ Ｐゴシック" w:hAnsi="ＭＳ Ｐゴシック" w:hint="eastAsia"/>
                                <w:sz w:val="26"/>
                                <w:szCs w:val="26"/>
                              </w:rPr>
                              <w:t>です。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BF11DF">
              <w:rPr>
                <w:rFonts w:ascii="BIZ UDPゴシック" w:eastAsia="BIZ UDPゴシック" w:hAnsi="BIZ UDPゴシック"/>
                <w:noProof/>
                <w:sz w:val="26"/>
                <w:szCs w:val="26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page">
                    <wp:posOffset>39672201</wp:posOffset>
                  </wp:positionH>
                  <wp:positionV relativeFrom="paragraph">
                    <wp:posOffset>2347935</wp:posOffset>
                  </wp:positionV>
                  <wp:extent cx="407725" cy="519933"/>
                  <wp:effectExtent l="0" t="0" r="0" b="0"/>
                  <wp:wrapNone/>
                  <wp:docPr id="17" name="図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tsukare_boy.pn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407725" cy="5199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F11DF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0B6DE078" wp14:editId="114924A7">
                      <wp:simplePos x="0" y="0"/>
                      <wp:positionH relativeFrom="column">
                        <wp:posOffset>-1643867</wp:posOffset>
                      </wp:positionH>
                      <wp:positionV relativeFrom="paragraph">
                        <wp:posOffset>172646</wp:posOffset>
                      </wp:positionV>
                      <wp:extent cx="1551940" cy="2687955"/>
                      <wp:effectExtent l="0" t="0" r="10160" b="17145"/>
                      <wp:wrapNone/>
                      <wp:docPr id="201" name="正方形/長方形 2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1940" cy="268795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000000">
                                    <a:alpha val="2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0554F33B" id="正方形/長方形 201" o:spid="_x0000_s1026" style="position:absolute;left:0;text-align:left;margin-left:-129.45pt;margin-top:13.6pt;width:122.2pt;height:211.6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" filled="f" strokeweight="1pt">
                      <v:stroke opacity="13107f"/>
                    </v:rect>
                  </w:pict>
                </mc:Fallback>
              </mc:AlternateContent>
            </w:r>
          </w:p>
        </w:tc>
      </w:tr>
    </w:tbl>
    <w:p w:rsidR="00687121" w:rsidRPr="00A77C48" w:rsidRDefault="00687121" w:rsidP="009A5118">
      <w:pPr>
        <w:snapToGrid w:val="0"/>
        <w:rPr>
          <w:sz w:val="6"/>
        </w:rPr>
      </w:pPr>
      <w:bookmarkStart w:id="0" w:name="_GoBack"/>
      <w:bookmarkEnd w:id="0"/>
    </w:p>
    <w:sectPr w:rsidR="00687121" w:rsidRPr="00A77C48" w:rsidSect="00E834DF">
      <w:pgSz w:w="16838" w:h="11906" w:orient="landscape"/>
      <w:pgMar w:top="851" w:right="962" w:bottom="709" w:left="851" w:header="851" w:footer="992" w:gutter="0"/>
      <w:cols w:space="425"/>
      <w:textDirection w:val="tbRl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32B3" w:rsidRDefault="009B32B3" w:rsidP="0011071F">
      <w:r>
        <w:separator/>
      </w:r>
    </w:p>
  </w:endnote>
  <w:endnote w:type="continuationSeparator" w:id="0">
    <w:p w:rsidR="009B32B3" w:rsidRDefault="009B32B3" w:rsidP="001107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游明朝">
    <w:panose1 w:val="02020400000000000000"/>
    <w:charset w:val="80"/>
    <w:family w:val="roman"/>
    <w:pitch w:val="variable"/>
    <w:sig w:usb0="800002E7" w:usb1="2AC7FCF0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IZ UDPゴシック">
    <w:altName w:val="Microsoft JhengHei Light"/>
    <w:charset w:val="80"/>
    <w:family w:val="modern"/>
    <w:pitch w:val="variable"/>
    <w:sig w:usb0="00000000" w:usb1="2AC7EDF8" w:usb2="00000012" w:usb3="00000000" w:csb0="0002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32B3" w:rsidRDefault="009B32B3" w:rsidP="0011071F">
      <w:r>
        <w:separator/>
      </w:r>
    </w:p>
  </w:footnote>
  <w:footnote w:type="continuationSeparator" w:id="0">
    <w:p w:rsidR="009B32B3" w:rsidRDefault="009B32B3" w:rsidP="001107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4DF"/>
    <w:rsid w:val="000224F2"/>
    <w:rsid w:val="000230A9"/>
    <w:rsid w:val="00057484"/>
    <w:rsid w:val="0011071F"/>
    <w:rsid w:val="001F673E"/>
    <w:rsid w:val="00213CD9"/>
    <w:rsid w:val="00255B61"/>
    <w:rsid w:val="002663E7"/>
    <w:rsid w:val="002F5858"/>
    <w:rsid w:val="003B7518"/>
    <w:rsid w:val="004D2F7F"/>
    <w:rsid w:val="0053093D"/>
    <w:rsid w:val="005958DD"/>
    <w:rsid w:val="005B564D"/>
    <w:rsid w:val="00687121"/>
    <w:rsid w:val="007E20EB"/>
    <w:rsid w:val="008324D0"/>
    <w:rsid w:val="00871374"/>
    <w:rsid w:val="009A5118"/>
    <w:rsid w:val="009B32B3"/>
    <w:rsid w:val="00A46C75"/>
    <w:rsid w:val="00A77C48"/>
    <w:rsid w:val="00AE366F"/>
    <w:rsid w:val="00B625C5"/>
    <w:rsid w:val="00BF11DF"/>
    <w:rsid w:val="00C307AA"/>
    <w:rsid w:val="00CD600D"/>
    <w:rsid w:val="00DC087B"/>
    <w:rsid w:val="00E834DF"/>
    <w:rsid w:val="00F83C8C"/>
    <w:rsid w:val="00FC29D2"/>
    <w:rsid w:val="00FE0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2A7C9FE-E836-41EC-ABE0-49405F581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29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834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1071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1071F"/>
  </w:style>
  <w:style w:type="paragraph" w:styleId="a6">
    <w:name w:val="footer"/>
    <w:basedOn w:val="a"/>
    <w:link w:val="a7"/>
    <w:uiPriority w:val="99"/>
    <w:unhideWhenUsed/>
    <w:rsid w:val="0011071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107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73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6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5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noFill/>
        <a:ln w="12700" cap="flat" cmpd="sng" algn="ctr">
          <a:solidFill>
            <a:srgbClr val="000000">
              <a:alpha val="20000"/>
            </a:srgbClr>
          </a:solidFill>
          <a:prstDash val="solid"/>
          <a:miter lim="800000"/>
        </a:ln>
        <a:effectLst/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C3823.dotm</Template>
  <TotalTime>4984</TotalTime>
  <Pages>1</Pages>
  <Words>8</Words>
  <Characters>47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中西　太志</dc:creator>
  <cp:keywords/>
  <dc:description/>
  <cp:lastModifiedBy>C2101215</cp:lastModifiedBy>
  <cp:revision>12</cp:revision>
  <cp:lastPrinted>2022-12-09T11:20:00Z</cp:lastPrinted>
  <dcterms:created xsi:type="dcterms:W3CDTF">2022-11-14T06:51:00Z</dcterms:created>
  <dcterms:modified xsi:type="dcterms:W3CDTF">2022-12-13T07:50:00Z</dcterms:modified>
</cp:coreProperties>
</file>